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D3DE" w14:textId="6CA8D763" w:rsidR="00D1354B" w:rsidRPr="009B47B9" w:rsidRDefault="00E823FC" w:rsidP="00E823FC">
      <w:pPr>
        <w:pStyle w:val="Graphicsanchor"/>
      </w:pPr>
      <w:r w:rsidRPr="009B47B9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1" layoutInCell="1" allowOverlap="1" wp14:anchorId="7FDDFC9B" wp14:editId="66EFD8D0">
                <wp:simplePos x="0" y="0"/>
                <wp:positionH relativeFrom="column">
                  <wp:posOffset>-317500</wp:posOffset>
                </wp:positionH>
                <wp:positionV relativeFrom="paragraph">
                  <wp:posOffset>1543050</wp:posOffset>
                </wp:positionV>
                <wp:extent cx="8044180" cy="8493760"/>
                <wp:effectExtent l="0" t="0" r="33020" b="21590"/>
                <wp:wrapNone/>
                <wp:docPr id="197389903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44180" cy="8493760"/>
                          <a:chOff x="0" y="0"/>
                          <a:chExt cx="7787640" cy="8366760"/>
                        </a:xfrm>
                      </wpg:grpSpPr>
                      <wps:wsp>
                        <wps:cNvPr id="607981262" name="Straight Connector 1893370729"/>
                        <wps:cNvCnPr/>
                        <wps:spPr>
                          <a:xfrm>
                            <a:off x="15240" y="0"/>
                            <a:ext cx="777240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8870671" name="Straight Connector 534934594"/>
                        <wps:cNvCnPr/>
                        <wps:spPr>
                          <a:xfrm>
                            <a:off x="2407920" y="0"/>
                            <a:ext cx="0" cy="836676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2955101" name="Straight Connector 29376299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1638300"/>
                            <a:ext cx="2414016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4758810" name="Straight Connector 191951959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2400300" y="1988820"/>
                            <a:ext cx="5376672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04709528" name="Straight Connector 16679865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3794760"/>
                            <a:ext cx="2414016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5362501" name="Straight Connector 142723779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0" y="6195060"/>
                            <a:ext cx="2414016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86AD8F" id="Group 2" o:spid="_x0000_s1026" alt="&quot;&quot;" style="position:absolute;margin-left:-25pt;margin-top:121.5pt;width:633.4pt;height:668.8pt;z-index:251675648;mso-width-relative:margin;mso-height-relative:margin" coordsize="77876,83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">
                <v:line id="Straight Connector 1893370729" o:spid="_x0000_s1027" style="position:absolute;visibility:visible;mso-wrap-style:square" from="152,0" to="7787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" strokecolor="#a5a5a5 [2092]">
                  <v:stroke joinstyle="miter"/>
                </v:line>
                <v:line id="Straight Connector 534934594" o:spid="_x0000_s1028" style="position:absolute;visibility:visible;mso-wrap-style:square" from="24079,0" to="24079,83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" strokecolor="#bfbfbf [2412]">
                  <v:stroke joinstyle="miter"/>
                </v:line>
                <v:line id="Straight Connector 293762995" o:spid="_x0000_s1029" alt="&quot;&quot;" style="position:absolute;visibility:visible;mso-wrap-style:square" from="0,16383" to="24140,16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" strokecolor="#a5a5a5 [2092]">
                  <v:stroke joinstyle="miter"/>
                </v:line>
                <v:line id="Straight Connector 1919519592" o:spid="_x0000_s1030" alt="&quot;&quot;" style="position:absolute;visibility:visible;mso-wrap-style:square" from="24003,19888" to="77769,19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" strokecolor="#a5a5a5 [2092]">
                  <v:stroke joinstyle="miter"/>
                </v:line>
                <v:line id="Straight Connector 1667986522" o:spid="_x0000_s1031" alt="&quot;&quot;" style="position:absolute;visibility:visible;mso-wrap-style:square" from="0,37947" to="24140,37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" strokecolor="#a5a5a5 [2092]">
                  <v:stroke joinstyle="miter"/>
                </v:line>
                <v:line id="Straight Connector 1427237793" o:spid="_x0000_s1032" alt="&quot;&quot;" style="position:absolute;visibility:visible;mso-wrap-style:square" from="0,61950" to="24140,619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" strokecolor="#a5a5a5 [2092]">
                  <v:stroke joinstyle="miter"/>
                </v:line>
                <w10:anchorlock/>
              </v:group>
            </w:pict>
          </mc:Fallback>
        </mc:AlternateContent>
      </w:r>
      <w:r w:rsidRPr="009B47B9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1" layoutInCell="1" allowOverlap="1" wp14:anchorId="23CC464F" wp14:editId="709C93AA">
                <wp:simplePos x="0" y="0"/>
                <wp:positionH relativeFrom="page">
                  <wp:posOffset>7620</wp:posOffset>
                </wp:positionH>
                <wp:positionV relativeFrom="page">
                  <wp:posOffset>3436620</wp:posOffset>
                </wp:positionV>
                <wp:extent cx="2616200" cy="181864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181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8B643" w14:textId="77777777" w:rsidR="00E823FC" w:rsidRPr="00E823FC" w:rsidRDefault="00E823FC" w:rsidP="00D26D83">
                            <w:pPr>
                              <w:pStyle w:val="Heading1"/>
                              <w:jc w:val="left"/>
                            </w:pPr>
                            <w:r w:rsidRPr="00E823FC">
                              <w:t>Education</w:t>
                            </w:r>
                          </w:p>
                          <w:p w14:paraId="1FF4FD16" w14:textId="73D13A46" w:rsidR="00E823FC" w:rsidRDefault="00BF3A64" w:rsidP="00D26D83">
                            <w:pPr>
                              <w:pStyle w:val="Leftpanelinfo"/>
                              <w:jc w:val="left"/>
                              <w:rPr>
                                <w:rStyle w:val="Emphasis"/>
                              </w:rPr>
                            </w:pPr>
                            <w:r w:rsidRPr="00BF3A64">
                              <w:rPr>
                                <w:rStyle w:val="Emphasis"/>
                              </w:rPr>
                              <w:t>Bachelor’s degree</w:t>
                            </w:r>
                            <w:r w:rsidR="007B53FC">
                              <w:rPr>
                                <w:rStyle w:val="Emphasis"/>
                              </w:rPr>
                              <w:t>, 2003</w:t>
                            </w:r>
                          </w:p>
                          <w:p w14:paraId="149DF92E" w14:textId="29834564" w:rsidR="00E823FC" w:rsidRPr="001528DF" w:rsidRDefault="00110975" w:rsidP="00D26D83">
                            <w:pPr>
                              <w:pStyle w:val="Leftpanelinfo"/>
                              <w:jc w:val="left"/>
                              <w:rPr>
                                <w:rStyle w:val="Emphasis"/>
                                <w:b w:val="0"/>
                                <w:bCs/>
                              </w:rPr>
                            </w:pPr>
                            <w:r w:rsidRPr="001528DF">
                              <w:rPr>
                                <w:rStyle w:val="Emphasis"/>
                                <w:b w:val="0"/>
                                <w:bCs/>
                              </w:rPr>
                              <w:t>Accounting</w:t>
                            </w:r>
                            <w:r w:rsidR="00B65447" w:rsidRPr="001528DF">
                              <w:rPr>
                                <w:rStyle w:val="Emphasis"/>
                                <w:b w:val="0"/>
                                <w:bCs/>
                              </w:rPr>
                              <w:t>, SUNY</w:t>
                            </w:r>
                            <w:r w:rsidR="000A3133" w:rsidRPr="001528DF">
                              <w:rPr>
                                <w:rStyle w:val="Emphasis"/>
                                <w:b w:val="0"/>
                                <w:bCs/>
                              </w:rPr>
                              <w:t xml:space="preserve"> Brockport</w:t>
                            </w:r>
                          </w:p>
                          <w:p w14:paraId="35426329" w14:textId="69D1A7AA" w:rsidR="00E823FC" w:rsidRDefault="00BF3A64" w:rsidP="00D26D83">
                            <w:pPr>
                              <w:pStyle w:val="Leftpanelinfo"/>
                              <w:jc w:val="left"/>
                              <w:rPr>
                                <w:rStyle w:val="Emphasis"/>
                              </w:rPr>
                            </w:pPr>
                            <w:r w:rsidRPr="00BF3A64">
                              <w:rPr>
                                <w:rStyle w:val="Emphasis"/>
                              </w:rPr>
                              <w:t>Associate’s degree</w:t>
                            </w:r>
                            <w:r w:rsidR="00585656">
                              <w:rPr>
                                <w:rStyle w:val="Emphasis"/>
                              </w:rPr>
                              <w:t>s</w:t>
                            </w:r>
                            <w:r w:rsidR="0080033A">
                              <w:rPr>
                                <w:rStyle w:val="Emphasis"/>
                              </w:rPr>
                              <w:t>,</w:t>
                            </w:r>
                            <w:r w:rsidR="001528DF">
                              <w:rPr>
                                <w:rStyle w:val="Emphasis"/>
                              </w:rPr>
                              <w:t xml:space="preserve"> 1992</w:t>
                            </w:r>
                          </w:p>
                          <w:p w14:paraId="46D7B2E5" w14:textId="48E658A3" w:rsidR="007B53FC" w:rsidRDefault="007B53FC" w:rsidP="00D26D83">
                            <w:pPr>
                              <w:pStyle w:val="Leftpanelinfo"/>
                              <w:jc w:val="left"/>
                              <w:rPr>
                                <w:rStyle w:val="Emphasis"/>
                                <w:b w:val="0"/>
                                <w:bCs/>
                              </w:rPr>
                            </w:pPr>
                            <w:r w:rsidRPr="007B53FC">
                              <w:rPr>
                                <w:rStyle w:val="Emphasis"/>
                                <w:b w:val="0"/>
                                <w:bCs/>
                              </w:rPr>
                              <w:t>Marketing</w:t>
                            </w:r>
                            <w:r w:rsidR="00937D18">
                              <w:rPr>
                                <w:rStyle w:val="Emphasis"/>
                                <w:b w:val="0"/>
                                <w:bCs/>
                              </w:rPr>
                              <w:t xml:space="preserve"> and</w:t>
                            </w:r>
                            <w:r w:rsidR="00D26D83">
                              <w:rPr>
                                <w:rStyle w:val="Emphasis"/>
                                <w:b w:val="0"/>
                                <w:bCs/>
                              </w:rPr>
                              <w:t xml:space="preserve"> </w:t>
                            </w:r>
                            <w:r w:rsidRPr="007B53FC">
                              <w:rPr>
                                <w:rStyle w:val="Emphasis"/>
                                <w:b w:val="0"/>
                                <w:bCs/>
                              </w:rPr>
                              <w:t>Accounting</w:t>
                            </w:r>
                          </w:p>
                          <w:p w14:paraId="4EE2FC07" w14:textId="74E438C6" w:rsidR="00E823FC" w:rsidRPr="00E823FC" w:rsidRDefault="00937D18" w:rsidP="00D26D83">
                            <w:pPr>
                              <w:pStyle w:val="Leftpanelinfo"/>
                              <w:jc w:val="left"/>
                            </w:pPr>
                            <w:r>
                              <w:rPr>
                                <w:rStyle w:val="Emphasis"/>
                                <w:b w:val="0"/>
                                <w:bCs/>
                              </w:rPr>
                              <w:t>with</w:t>
                            </w:r>
                            <w:r w:rsidR="00B65447">
                              <w:rPr>
                                <w:rStyle w:val="Emphasis"/>
                                <w:b w:val="0"/>
                                <w:bCs/>
                              </w:rPr>
                              <w:t xml:space="preserve"> Small Business </w:t>
                            </w:r>
                            <w:proofErr w:type="spellStart"/>
                            <w:r w:rsidR="00B65447">
                              <w:rPr>
                                <w:rStyle w:val="Emphasis"/>
                                <w:b w:val="0"/>
                                <w:bCs/>
                              </w:rPr>
                              <w:t>M</w:t>
                            </w:r>
                            <w:r w:rsidR="00585656">
                              <w:rPr>
                                <w:rStyle w:val="Emphasis"/>
                                <w:b w:val="0"/>
                                <w:bCs/>
                              </w:rPr>
                              <w:t>gmt</w:t>
                            </w:r>
                            <w:proofErr w:type="spellEnd"/>
                            <w:r w:rsidR="00166B70">
                              <w:rPr>
                                <w:rStyle w:val="Emphasis"/>
                                <w:b w:val="0"/>
                                <w:bCs/>
                              </w:rPr>
                              <w:t>,</w:t>
                            </w:r>
                            <w:r w:rsidR="00B320EB">
                              <w:rPr>
                                <w:rStyle w:val="Emphasis"/>
                                <w:b w:val="0"/>
                                <w:bCs/>
                              </w:rPr>
                              <w:t xml:space="preserve"> MCC</w:t>
                            </w:r>
                          </w:p>
                          <w:p w14:paraId="74EB741A" w14:textId="7928A3C4" w:rsidR="00E823FC" w:rsidRPr="00E823FC" w:rsidRDefault="00E823FC" w:rsidP="00F41D0F">
                            <w:pPr>
                              <w:pStyle w:val="Leftpanelinf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C464F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.6pt;margin-top:270.6pt;width:206pt;height:143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" filled="f" stroked="f">
                <v:textbox>
                  <w:txbxContent>
                    <w:p w14:paraId="4678B643" w14:textId="77777777" w:rsidR="00E823FC" w:rsidRPr="00E823FC" w:rsidRDefault="00E823FC" w:rsidP="00D26D83">
                      <w:pPr>
                        <w:pStyle w:val="Heading1"/>
                        <w:jc w:val="left"/>
                      </w:pPr>
                      <w:r w:rsidRPr="00E823FC">
                        <w:t>Education</w:t>
                      </w:r>
                    </w:p>
                    <w:p w14:paraId="1FF4FD16" w14:textId="73D13A46" w:rsidR="00E823FC" w:rsidRDefault="00BF3A64" w:rsidP="00D26D83">
                      <w:pPr>
                        <w:pStyle w:val="Leftpanelinfo"/>
                        <w:jc w:val="left"/>
                        <w:rPr>
                          <w:rStyle w:val="Emphasis"/>
                        </w:rPr>
                      </w:pPr>
                      <w:r w:rsidRPr="00BF3A64">
                        <w:rPr>
                          <w:rStyle w:val="Emphasis"/>
                        </w:rPr>
                        <w:t>Bachelor’s degree</w:t>
                      </w:r>
                      <w:r w:rsidR="007B53FC">
                        <w:rPr>
                          <w:rStyle w:val="Emphasis"/>
                        </w:rPr>
                        <w:t>, 2003</w:t>
                      </w:r>
                    </w:p>
                    <w:p w14:paraId="149DF92E" w14:textId="29834564" w:rsidR="00E823FC" w:rsidRPr="001528DF" w:rsidRDefault="00110975" w:rsidP="00D26D83">
                      <w:pPr>
                        <w:pStyle w:val="Leftpanelinfo"/>
                        <w:jc w:val="left"/>
                        <w:rPr>
                          <w:rStyle w:val="Emphasis"/>
                          <w:b w:val="0"/>
                          <w:bCs/>
                        </w:rPr>
                      </w:pPr>
                      <w:r w:rsidRPr="001528DF">
                        <w:rPr>
                          <w:rStyle w:val="Emphasis"/>
                          <w:b w:val="0"/>
                          <w:bCs/>
                        </w:rPr>
                        <w:t>Accounting</w:t>
                      </w:r>
                      <w:r w:rsidR="00B65447" w:rsidRPr="001528DF">
                        <w:rPr>
                          <w:rStyle w:val="Emphasis"/>
                          <w:b w:val="0"/>
                          <w:bCs/>
                        </w:rPr>
                        <w:t>, SUNY</w:t>
                      </w:r>
                      <w:r w:rsidR="000A3133" w:rsidRPr="001528DF">
                        <w:rPr>
                          <w:rStyle w:val="Emphasis"/>
                          <w:b w:val="0"/>
                          <w:bCs/>
                        </w:rPr>
                        <w:t xml:space="preserve"> Brockport</w:t>
                      </w:r>
                    </w:p>
                    <w:p w14:paraId="35426329" w14:textId="69D1A7AA" w:rsidR="00E823FC" w:rsidRDefault="00BF3A64" w:rsidP="00D26D83">
                      <w:pPr>
                        <w:pStyle w:val="Leftpanelinfo"/>
                        <w:jc w:val="left"/>
                        <w:rPr>
                          <w:rStyle w:val="Emphasis"/>
                        </w:rPr>
                      </w:pPr>
                      <w:r w:rsidRPr="00BF3A64">
                        <w:rPr>
                          <w:rStyle w:val="Emphasis"/>
                        </w:rPr>
                        <w:t>Associate’s degree</w:t>
                      </w:r>
                      <w:r w:rsidR="00585656">
                        <w:rPr>
                          <w:rStyle w:val="Emphasis"/>
                        </w:rPr>
                        <w:t>s</w:t>
                      </w:r>
                      <w:r w:rsidR="0080033A">
                        <w:rPr>
                          <w:rStyle w:val="Emphasis"/>
                        </w:rPr>
                        <w:t>,</w:t>
                      </w:r>
                      <w:r w:rsidR="001528DF">
                        <w:rPr>
                          <w:rStyle w:val="Emphasis"/>
                        </w:rPr>
                        <w:t xml:space="preserve"> 1992</w:t>
                      </w:r>
                    </w:p>
                    <w:p w14:paraId="46D7B2E5" w14:textId="48E658A3" w:rsidR="007B53FC" w:rsidRDefault="007B53FC" w:rsidP="00D26D83">
                      <w:pPr>
                        <w:pStyle w:val="Leftpanelinfo"/>
                        <w:jc w:val="left"/>
                        <w:rPr>
                          <w:rStyle w:val="Emphasis"/>
                          <w:b w:val="0"/>
                          <w:bCs/>
                        </w:rPr>
                      </w:pPr>
                      <w:r w:rsidRPr="007B53FC">
                        <w:rPr>
                          <w:rStyle w:val="Emphasis"/>
                          <w:b w:val="0"/>
                          <w:bCs/>
                        </w:rPr>
                        <w:t>Marketing</w:t>
                      </w:r>
                      <w:r w:rsidR="00937D18">
                        <w:rPr>
                          <w:rStyle w:val="Emphasis"/>
                          <w:b w:val="0"/>
                          <w:bCs/>
                        </w:rPr>
                        <w:t xml:space="preserve"> and</w:t>
                      </w:r>
                      <w:r w:rsidR="00D26D83">
                        <w:rPr>
                          <w:rStyle w:val="Emphasis"/>
                          <w:b w:val="0"/>
                          <w:bCs/>
                        </w:rPr>
                        <w:t xml:space="preserve"> </w:t>
                      </w:r>
                      <w:r w:rsidRPr="007B53FC">
                        <w:rPr>
                          <w:rStyle w:val="Emphasis"/>
                          <w:b w:val="0"/>
                          <w:bCs/>
                        </w:rPr>
                        <w:t>Accounting</w:t>
                      </w:r>
                    </w:p>
                    <w:p w14:paraId="4EE2FC07" w14:textId="74E438C6" w:rsidR="00E823FC" w:rsidRPr="00E823FC" w:rsidRDefault="00937D18" w:rsidP="00D26D83">
                      <w:pPr>
                        <w:pStyle w:val="Leftpanelinfo"/>
                        <w:jc w:val="left"/>
                      </w:pPr>
                      <w:r>
                        <w:rPr>
                          <w:rStyle w:val="Emphasis"/>
                          <w:b w:val="0"/>
                          <w:bCs/>
                        </w:rPr>
                        <w:t>with</w:t>
                      </w:r>
                      <w:r w:rsidR="00B65447">
                        <w:rPr>
                          <w:rStyle w:val="Emphasis"/>
                          <w:b w:val="0"/>
                          <w:bCs/>
                        </w:rPr>
                        <w:t xml:space="preserve"> Small Business </w:t>
                      </w:r>
                      <w:proofErr w:type="spellStart"/>
                      <w:r w:rsidR="00B65447">
                        <w:rPr>
                          <w:rStyle w:val="Emphasis"/>
                          <w:b w:val="0"/>
                          <w:bCs/>
                        </w:rPr>
                        <w:t>M</w:t>
                      </w:r>
                      <w:r w:rsidR="00585656">
                        <w:rPr>
                          <w:rStyle w:val="Emphasis"/>
                          <w:b w:val="0"/>
                          <w:bCs/>
                        </w:rPr>
                        <w:t>gmt</w:t>
                      </w:r>
                      <w:proofErr w:type="spellEnd"/>
                      <w:r w:rsidR="00166B70">
                        <w:rPr>
                          <w:rStyle w:val="Emphasis"/>
                          <w:b w:val="0"/>
                          <w:bCs/>
                        </w:rPr>
                        <w:t>,</w:t>
                      </w:r>
                      <w:r w:rsidR="00B320EB">
                        <w:rPr>
                          <w:rStyle w:val="Emphasis"/>
                          <w:b w:val="0"/>
                          <w:bCs/>
                        </w:rPr>
                        <w:t xml:space="preserve"> MCC</w:t>
                      </w:r>
                    </w:p>
                    <w:p w14:paraId="74EB741A" w14:textId="7928A3C4" w:rsidR="00E823FC" w:rsidRPr="00E823FC" w:rsidRDefault="00E823FC" w:rsidP="00F41D0F">
                      <w:pPr>
                        <w:pStyle w:val="Leftpanelinfo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B47B9"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78720" behindDoc="0" locked="1" layoutInCell="1" allowOverlap="1" wp14:anchorId="3D905341" wp14:editId="1C725634">
                <wp:simplePos x="0" y="0"/>
                <wp:positionH relativeFrom="page">
                  <wp:align>right</wp:align>
                </wp:positionH>
                <wp:positionV relativeFrom="page">
                  <wp:posOffset>3459480</wp:posOffset>
                </wp:positionV>
                <wp:extent cx="5144135" cy="669163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135" cy="6691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53962" w14:textId="33E87F37" w:rsidR="00E823FC" w:rsidRDefault="00E823FC" w:rsidP="00F41D0F">
                            <w:pPr>
                              <w:pStyle w:val="Heading2"/>
                            </w:pPr>
                            <w:r w:rsidRPr="00E823FC">
                              <w:t>Professional experience</w:t>
                            </w:r>
                            <w:r w:rsidR="00CD7E8C">
                              <w:t xml:space="preserve"> </w:t>
                            </w:r>
                          </w:p>
                          <w:p w14:paraId="19375FAE" w14:textId="01F12C5B" w:rsidR="00FD614A" w:rsidRDefault="00CC43B6" w:rsidP="00A34D6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Bookkeeping by Shannon</w:t>
                            </w:r>
                          </w:p>
                          <w:p w14:paraId="1D11C41A" w14:textId="258DB1D8" w:rsidR="00FD614A" w:rsidRDefault="00FD614A" w:rsidP="00A34D63">
                            <w:r w:rsidRPr="00FD614A">
                              <w:t xml:space="preserve">September 2025 </w:t>
                            </w:r>
                            <w:r w:rsidR="00FD3809">
                              <w:t>–</w:t>
                            </w:r>
                            <w:r w:rsidRPr="00FD614A">
                              <w:t xml:space="preserve"> current</w:t>
                            </w:r>
                          </w:p>
                          <w:p w14:paraId="1C9182DF" w14:textId="77777777" w:rsidR="006F1ED2" w:rsidRDefault="006F1ED2" w:rsidP="00A34D6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A6449A8" w14:textId="66D273B7" w:rsidR="00A34D63" w:rsidRPr="00A34D63" w:rsidRDefault="00A34D63" w:rsidP="00A34D63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34D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Accounting </w:t>
                            </w:r>
                            <w:r w:rsidR="00A2199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&amp; HR </w:t>
                            </w:r>
                            <w:r w:rsidRPr="00A34D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Manager</w:t>
                            </w:r>
                          </w:p>
                          <w:p w14:paraId="0F8ACE47" w14:textId="1CB09134" w:rsidR="00256969" w:rsidRDefault="00A34D63" w:rsidP="00256969">
                            <w:r w:rsidRPr="00CD7E8C">
                              <w:rPr>
                                <w:sz w:val="28"/>
                                <w:szCs w:val="28"/>
                              </w:rPr>
                              <w:t>Gregson-Clark Spraying Equipment</w:t>
                            </w:r>
                          </w:p>
                          <w:p w14:paraId="76AF515A" w14:textId="4BBC4568" w:rsidR="00B128D5" w:rsidRDefault="00256969" w:rsidP="00F41D0F">
                            <w:r>
                              <w:t>July 2017 – October 2025</w:t>
                            </w:r>
                          </w:p>
                          <w:p w14:paraId="6C15C423" w14:textId="3B0F8713" w:rsidR="00070563" w:rsidRPr="00070563" w:rsidRDefault="00070563" w:rsidP="00F41D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05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Small Business owner</w:t>
                            </w:r>
                            <w:r w:rsidR="001820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0705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Spin </w:t>
                            </w:r>
                            <w:r w:rsidR="002569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&amp;</w:t>
                            </w:r>
                            <w:r w:rsidRPr="0007056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Pilates Instructor</w:t>
                            </w:r>
                          </w:p>
                          <w:p w14:paraId="5B6DE735" w14:textId="5E174A17" w:rsidR="00256969" w:rsidRPr="00CD7E8C" w:rsidRDefault="00070563" w:rsidP="00256969">
                            <w:r w:rsidRPr="00CD7E8C">
                              <w:rPr>
                                <w:sz w:val="28"/>
                                <w:szCs w:val="28"/>
                              </w:rPr>
                              <w:t>TNT Freewheeling</w:t>
                            </w:r>
                            <w:r w:rsidR="00256969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EEFD5B" w14:textId="28B98D74" w:rsidR="00CD7E8C" w:rsidRDefault="00256969" w:rsidP="00F41D0F">
                            <w:r w:rsidRPr="00CD7E8C">
                              <w:t>Nov 2015 – March 2020</w:t>
                            </w:r>
                          </w:p>
                          <w:p w14:paraId="5764BEA2" w14:textId="53CBAC32" w:rsidR="001820EE" w:rsidRDefault="00CD7E8C" w:rsidP="001820EE"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Accounting &amp; HR Manager</w:t>
                            </w:r>
                          </w:p>
                          <w:p w14:paraId="187D5E4E" w14:textId="5072F35C" w:rsidR="00CD7E8C" w:rsidRPr="001820EE" w:rsidRDefault="00CD7E8C" w:rsidP="00F41D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820EE">
                              <w:rPr>
                                <w:sz w:val="28"/>
                                <w:szCs w:val="28"/>
                              </w:rPr>
                              <w:t>Pyragon</w:t>
                            </w:r>
                            <w:proofErr w:type="spellEnd"/>
                            <w:r w:rsidRPr="001820EE">
                              <w:rPr>
                                <w:sz w:val="28"/>
                                <w:szCs w:val="28"/>
                              </w:rPr>
                              <w:t xml:space="preserve">, Inc.; </w:t>
                            </w:r>
                            <w:proofErr w:type="spellStart"/>
                            <w:r w:rsidRPr="001820EE">
                              <w:rPr>
                                <w:sz w:val="28"/>
                                <w:szCs w:val="28"/>
                              </w:rPr>
                              <w:t>RedAvenue</w:t>
                            </w:r>
                            <w:proofErr w:type="spellEnd"/>
                            <w:r w:rsidRPr="001820EE">
                              <w:rPr>
                                <w:sz w:val="28"/>
                                <w:szCs w:val="28"/>
                              </w:rPr>
                              <w:t xml:space="preserve"> Chemical; Analog Digital Tech</w:t>
                            </w:r>
                          </w:p>
                          <w:p w14:paraId="20608B75" w14:textId="6AE26401" w:rsidR="001820EE" w:rsidRDefault="00256969" w:rsidP="00F41D0F">
                            <w:r w:rsidRPr="00CD7E8C">
                              <w:t>October 2003 – February 2017</w:t>
                            </w:r>
                          </w:p>
                          <w:p w14:paraId="4BC69D56" w14:textId="72028C12" w:rsidR="001820EE" w:rsidRDefault="001820EE" w:rsidP="001820EE">
                            <w:r w:rsidRPr="001820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Full Charge Bookkeeper</w:t>
                            </w:r>
                            <w:r w:rsidR="0025696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A563D14" w14:textId="799B3002" w:rsidR="001820EE" w:rsidRPr="001820EE" w:rsidRDefault="001820EE" w:rsidP="00F41D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820EE">
                              <w:rPr>
                                <w:sz w:val="28"/>
                                <w:szCs w:val="28"/>
                              </w:rPr>
                              <w:t>Chilango’s Restaurant; Mark Drexler Attorney at Law</w:t>
                            </w:r>
                          </w:p>
                          <w:p w14:paraId="4D163394" w14:textId="77777777" w:rsidR="00256969" w:rsidRDefault="00256969" w:rsidP="00256969">
                            <w:r>
                              <w:t>2002-2006</w:t>
                            </w:r>
                          </w:p>
                          <w:p w14:paraId="55804FDA" w14:textId="19AB4E8E" w:rsidR="001820EE" w:rsidRPr="00CD7E8C" w:rsidRDefault="001820EE" w:rsidP="001820EE">
                            <w:r w:rsidRPr="001820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District Treasurer and Account Clerk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B4FCA15" w14:textId="0D0FEDBF" w:rsidR="001820EE" w:rsidRDefault="001820EE" w:rsidP="00F41D0F">
                            <w:r w:rsidRPr="001820EE">
                              <w:rPr>
                                <w:sz w:val="28"/>
                                <w:szCs w:val="28"/>
                              </w:rPr>
                              <w:t xml:space="preserve">Caledonia – Mumford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Central </w:t>
                            </w:r>
                            <w:r w:rsidRPr="001820EE">
                              <w:rPr>
                                <w:sz w:val="28"/>
                                <w:szCs w:val="28"/>
                              </w:rPr>
                              <w:t>School</w:t>
                            </w:r>
                          </w:p>
                          <w:p w14:paraId="5C759D89" w14:textId="6FCDEB45" w:rsidR="00256969" w:rsidRDefault="00256969" w:rsidP="00F41D0F">
                            <w:r>
                              <w:t>May 1996 – June 2001</w:t>
                            </w:r>
                          </w:p>
                          <w:p w14:paraId="03ECFAAA" w14:textId="416C8380" w:rsidR="00361DB4" w:rsidRPr="00EC084C" w:rsidRDefault="00EC084C" w:rsidP="00F41D0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084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Accounting Clerk</w:t>
                            </w:r>
                          </w:p>
                          <w:p w14:paraId="6F101BB0" w14:textId="1198D6E1" w:rsidR="00EC084C" w:rsidRPr="00EC084C" w:rsidRDefault="00EC084C" w:rsidP="00F41D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C084C">
                              <w:rPr>
                                <w:sz w:val="28"/>
                                <w:szCs w:val="28"/>
                              </w:rPr>
                              <w:t>Sporting Dog Specialties</w:t>
                            </w:r>
                          </w:p>
                          <w:p w14:paraId="498E3682" w14:textId="60603BC5" w:rsidR="00256969" w:rsidRDefault="00F73446" w:rsidP="00F41D0F">
                            <w:r>
                              <w:t>January 1991 – May 1996</w:t>
                            </w:r>
                          </w:p>
                          <w:p w14:paraId="0B2098F9" w14:textId="348CC0B7" w:rsidR="00C007FA" w:rsidRPr="00EC084C" w:rsidRDefault="00C007FA" w:rsidP="00C007F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Chain Supervisor</w:t>
                            </w:r>
                          </w:p>
                          <w:p w14:paraId="7EC2C81C" w14:textId="588CB8FF" w:rsidR="00256969" w:rsidRDefault="00C007FA" w:rsidP="00F41D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Arrow Mart Convenient Stores</w:t>
                            </w:r>
                          </w:p>
                          <w:p w14:paraId="3345A8F8" w14:textId="72CADC7B" w:rsidR="00362EAF" w:rsidRPr="001820EE" w:rsidRDefault="00323039" w:rsidP="00F41D0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1988 - </w:t>
                            </w:r>
                            <w:r w:rsidR="00506294">
                              <w:rPr>
                                <w:sz w:val="28"/>
                                <w:szCs w:val="28"/>
                              </w:rPr>
                              <w:t>1996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05341" id="Text Box 13" o:spid="_x0000_s1027" type="#_x0000_t202" style="position:absolute;left:0;text-align:left;margin-left:353.85pt;margin-top:272.4pt;width:405.05pt;height:526.9pt;z-index:2516787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" filled="f" stroked="f">
                <v:textbox>
                  <w:txbxContent>
                    <w:p w14:paraId="1F953962" w14:textId="33E87F37" w:rsidR="00E823FC" w:rsidRDefault="00E823FC" w:rsidP="00F41D0F">
                      <w:pPr>
                        <w:pStyle w:val="Heading2"/>
                      </w:pPr>
                      <w:r w:rsidRPr="00E823FC">
                        <w:t>Professional experience</w:t>
                      </w:r>
                      <w:r w:rsidR="00CD7E8C">
                        <w:t xml:space="preserve"> </w:t>
                      </w:r>
                    </w:p>
                    <w:p w14:paraId="19375FAE" w14:textId="01F12C5B" w:rsidR="00FD614A" w:rsidRDefault="00CC43B6" w:rsidP="00A34D6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Bookkeeping by Shannon</w:t>
                      </w:r>
                    </w:p>
                    <w:p w14:paraId="1D11C41A" w14:textId="258DB1D8" w:rsidR="00FD614A" w:rsidRDefault="00FD614A" w:rsidP="00A34D63">
                      <w:r w:rsidRPr="00FD614A">
                        <w:t xml:space="preserve">September 2025 </w:t>
                      </w:r>
                      <w:r w:rsidR="00FD3809">
                        <w:t>–</w:t>
                      </w:r>
                      <w:r w:rsidRPr="00FD614A">
                        <w:t xml:space="preserve"> current</w:t>
                      </w:r>
                    </w:p>
                    <w:p w14:paraId="1C9182DF" w14:textId="77777777" w:rsidR="006F1ED2" w:rsidRDefault="006F1ED2" w:rsidP="00A34D6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A6449A8" w14:textId="66D273B7" w:rsidR="00A34D63" w:rsidRPr="00A34D63" w:rsidRDefault="00A34D63" w:rsidP="00A34D63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34D63">
                        <w:rPr>
                          <w:b/>
                          <w:bCs/>
                          <w:sz w:val="28"/>
                          <w:szCs w:val="28"/>
                        </w:rPr>
                        <w:t xml:space="preserve">Accounting </w:t>
                      </w:r>
                      <w:r w:rsidR="00A21995">
                        <w:rPr>
                          <w:b/>
                          <w:bCs/>
                          <w:sz w:val="28"/>
                          <w:szCs w:val="28"/>
                        </w:rPr>
                        <w:t xml:space="preserve">&amp; HR </w:t>
                      </w:r>
                      <w:r w:rsidRPr="00A34D63">
                        <w:rPr>
                          <w:b/>
                          <w:bCs/>
                          <w:sz w:val="28"/>
                          <w:szCs w:val="28"/>
                        </w:rPr>
                        <w:t>Manager</w:t>
                      </w:r>
                    </w:p>
                    <w:p w14:paraId="0F8ACE47" w14:textId="1CB09134" w:rsidR="00256969" w:rsidRDefault="00A34D63" w:rsidP="00256969">
                      <w:r w:rsidRPr="00CD7E8C">
                        <w:rPr>
                          <w:sz w:val="28"/>
                          <w:szCs w:val="28"/>
                        </w:rPr>
                        <w:t>Gregson-Clark Spraying Equipment</w:t>
                      </w:r>
                    </w:p>
                    <w:p w14:paraId="76AF515A" w14:textId="4BBC4568" w:rsidR="00B128D5" w:rsidRDefault="00256969" w:rsidP="00F41D0F">
                      <w:r>
                        <w:t>July 2017 – October 2025</w:t>
                      </w:r>
                    </w:p>
                    <w:p w14:paraId="6C15C423" w14:textId="3B0F8713" w:rsidR="00070563" w:rsidRPr="00070563" w:rsidRDefault="00070563" w:rsidP="00F41D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0563">
                        <w:rPr>
                          <w:b/>
                          <w:bCs/>
                          <w:sz w:val="28"/>
                          <w:szCs w:val="28"/>
                        </w:rPr>
                        <w:t>Small Business owner</w:t>
                      </w:r>
                      <w:r w:rsidR="001820EE">
                        <w:rPr>
                          <w:b/>
                          <w:bCs/>
                          <w:sz w:val="28"/>
                          <w:szCs w:val="28"/>
                        </w:rPr>
                        <w:t xml:space="preserve">, </w:t>
                      </w:r>
                      <w:r w:rsidRPr="00070563">
                        <w:rPr>
                          <w:b/>
                          <w:bCs/>
                          <w:sz w:val="28"/>
                          <w:szCs w:val="28"/>
                        </w:rPr>
                        <w:t xml:space="preserve">Spin </w:t>
                      </w:r>
                      <w:r w:rsidR="00256969">
                        <w:rPr>
                          <w:b/>
                          <w:bCs/>
                          <w:sz w:val="28"/>
                          <w:szCs w:val="28"/>
                        </w:rPr>
                        <w:t>&amp;</w:t>
                      </w:r>
                      <w:r w:rsidRPr="0007056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Pilates Instructor</w:t>
                      </w:r>
                    </w:p>
                    <w:p w14:paraId="5B6DE735" w14:textId="5E174A17" w:rsidR="00256969" w:rsidRPr="00CD7E8C" w:rsidRDefault="00070563" w:rsidP="00256969">
                      <w:r w:rsidRPr="00CD7E8C">
                        <w:rPr>
                          <w:sz w:val="28"/>
                          <w:szCs w:val="28"/>
                        </w:rPr>
                        <w:t>TNT Freewheeling</w:t>
                      </w:r>
                      <w:r w:rsidR="00256969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EEFD5B" w14:textId="28B98D74" w:rsidR="00CD7E8C" w:rsidRDefault="00256969" w:rsidP="00F41D0F">
                      <w:r w:rsidRPr="00CD7E8C">
                        <w:t>Nov 2015 – March 2020</w:t>
                      </w:r>
                    </w:p>
                    <w:p w14:paraId="5764BEA2" w14:textId="53CBAC32" w:rsidR="001820EE" w:rsidRDefault="00CD7E8C" w:rsidP="001820EE"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Accounting &amp; HR Manager</w:t>
                      </w:r>
                    </w:p>
                    <w:p w14:paraId="187D5E4E" w14:textId="5072F35C" w:rsidR="00CD7E8C" w:rsidRPr="001820EE" w:rsidRDefault="00CD7E8C" w:rsidP="00F41D0F">
                      <w:p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1820EE">
                        <w:rPr>
                          <w:sz w:val="28"/>
                          <w:szCs w:val="28"/>
                        </w:rPr>
                        <w:t>Pyragon</w:t>
                      </w:r>
                      <w:proofErr w:type="spellEnd"/>
                      <w:r w:rsidRPr="001820EE">
                        <w:rPr>
                          <w:sz w:val="28"/>
                          <w:szCs w:val="28"/>
                        </w:rPr>
                        <w:t xml:space="preserve">, Inc.; </w:t>
                      </w:r>
                      <w:proofErr w:type="spellStart"/>
                      <w:r w:rsidRPr="001820EE">
                        <w:rPr>
                          <w:sz w:val="28"/>
                          <w:szCs w:val="28"/>
                        </w:rPr>
                        <w:t>RedAvenue</w:t>
                      </w:r>
                      <w:proofErr w:type="spellEnd"/>
                      <w:r w:rsidRPr="001820EE">
                        <w:rPr>
                          <w:sz w:val="28"/>
                          <w:szCs w:val="28"/>
                        </w:rPr>
                        <w:t xml:space="preserve"> Chemical; Analog Digital Tech</w:t>
                      </w:r>
                    </w:p>
                    <w:p w14:paraId="20608B75" w14:textId="6AE26401" w:rsidR="001820EE" w:rsidRDefault="00256969" w:rsidP="00F41D0F">
                      <w:r w:rsidRPr="00CD7E8C">
                        <w:t>October 2003 – February 2017</w:t>
                      </w:r>
                    </w:p>
                    <w:p w14:paraId="4BC69D56" w14:textId="72028C12" w:rsidR="001820EE" w:rsidRDefault="001820EE" w:rsidP="001820EE">
                      <w:r w:rsidRPr="001820EE">
                        <w:rPr>
                          <w:b/>
                          <w:bCs/>
                          <w:sz w:val="28"/>
                          <w:szCs w:val="28"/>
                        </w:rPr>
                        <w:t>Full Charge Bookkeeper</w:t>
                      </w:r>
                      <w:r w:rsidR="0025696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A563D14" w14:textId="799B3002" w:rsidR="001820EE" w:rsidRPr="001820EE" w:rsidRDefault="001820EE" w:rsidP="00F41D0F">
                      <w:pPr>
                        <w:rPr>
                          <w:sz w:val="28"/>
                          <w:szCs w:val="28"/>
                        </w:rPr>
                      </w:pPr>
                      <w:r w:rsidRPr="001820EE">
                        <w:rPr>
                          <w:sz w:val="28"/>
                          <w:szCs w:val="28"/>
                        </w:rPr>
                        <w:t>Chilango’s Restaurant; Mark Drexler Attorney at Law</w:t>
                      </w:r>
                    </w:p>
                    <w:p w14:paraId="4D163394" w14:textId="77777777" w:rsidR="00256969" w:rsidRDefault="00256969" w:rsidP="00256969">
                      <w:r>
                        <w:t>2002-2006</w:t>
                      </w:r>
                    </w:p>
                    <w:p w14:paraId="55804FDA" w14:textId="19AB4E8E" w:rsidR="001820EE" w:rsidRPr="00CD7E8C" w:rsidRDefault="001820EE" w:rsidP="001820EE">
                      <w:r w:rsidRPr="001820EE">
                        <w:rPr>
                          <w:b/>
                          <w:bCs/>
                          <w:sz w:val="28"/>
                          <w:szCs w:val="28"/>
                        </w:rPr>
                        <w:t>District Treasurer and Account Clerk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B4FCA15" w14:textId="0D0FEDBF" w:rsidR="001820EE" w:rsidRDefault="001820EE" w:rsidP="00F41D0F">
                      <w:r w:rsidRPr="001820EE">
                        <w:rPr>
                          <w:sz w:val="28"/>
                          <w:szCs w:val="28"/>
                        </w:rPr>
                        <w:t xml:space="preserve">Caledonia – Mumford </w:t>
                      </w:r>
                      <w:r>
                        <w:rPr>
                          <w:sz w:val="28"/>
                          <w:szCs w:val="28"/>
                        </w:rPr>
                        <w:t xml:space="preserve">Central </w:t>
                      </w:r>
                      <w:r w:rsidRPr="001820EE">
                        <w:rPr>
                          <w:sz w:val="28"/>
                          <w:szCs w:val="28"/>
                        </w:rPr>
                        <w:t>School</w:t>
                      </w:r>
                    </w:p>
                    <w:p w14:paraId="5C759D89" w14:textId="6FCDEB45" w:rsidR="00256969" w:rsidRDefault="00256969" w:rsidP="00F41D0F">
                      <w:r>
                        <w:t>May 1996 – June 2001</w:t>
                      </w:r>
                    </w:p>
                    <w:p w14:paraId="03ECFAAA" w14:textId="416C8380" w:rsidR="00361DB4" w:rsidRPr="00EC084C" w:rsidRDefault="00EC084C" w:rsidP="00F41D0F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C084C">
                        <w:rPr>
                          <w:b/>
                          <w:bCs/>
                          <w:sz w:val="28"/>
                          <w:szCs w:val="28"/>
                        </w:rPr>
                        <w:t>Accounting Clerk</w:t>
                      </w:r>
                    </w:p>
                    <w:p w14:paraId="6F101BB0" w14:textId="1198D6E1" w:rsidR="00EC084C" w:rsidRPr="00EC084C" w:rsidRDefault="00EC084C" w:rsidP="00F41D0F">
                      <w:pPr>
                        <w:rPr>
                          <w:sz w:val="28"/>
                          <w:szCs w:val="28"/>
                        </w:rPr>
                      </w:pPr>
                      <w:r w:rsidRPr="00EC084C">
                        <w:rPr>
                          <w:sz w:val="28"/>
                          <w:szCs w:val="28"/>
                        </w:rPr>
                        <w:t>Sporting Dog Specialties</w:t>
                      </w:r>
                    </w:p>
                    <w:p w14:paraId="498E3682" w14:textId="60603BC5" w:rsidR="00256969" w:rsidRDefault="00F73446" w:rsidP="00F41D0F">
                      <w:r>
                        <w:t>January 1991 – May 1996</w:t>
                      </w:r>
                    </w:p>
                    <w:p w14:paraId="0B2098F9" w14:textId="348CC0B7" w:rsidR="00C007FA" w:rsidRPr="00EC084C" w:rsidRDefault="00C007FA" w:rsidP="00C007F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Chain Supervisor</w:t>
                      </w:r>
                    </w:p>
                    <w:p w14:paraId="7EC2C81C" w14:textId="588CB8FF" w:rsidR="00256969" w:rsidRDefault="00C007FA" w:rsidP="00F41D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Arrow Mart Convenient Stores</w:t>
                      </w:r>
                    </w:p>
                    <w:p w14:paraId="3345A8F8" w14:textId="72CADC7B" w:rsidR="00362EAF" w:rsidRPr="001820EE" w:rsidRDefault="00323039" w:rsidP="00F41D0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1988 - </w:t>
                      </w:r>
                      <w:r w:rsidR="00506294">
                        <w:rPr>
                          <w:sz w:val="28"/>
                          <w:szCs w:val="28"/>
                        </w:rPr>
                        <w:t>1996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B47B9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1" layoutInCell="1" allowOverlap="1" wp14:anchorId="1D32BB5E" wp14:editId="6410A9F5">
                <wp:simplePos x="0" y="0"/>
                <wp:positionH relativeFrom="page">
                  <wp:posOffset>22860</wp:posOffset>
                </wp:positionH>
                <wp:positionV relativeFrom="page">
                  <wp:posOffset>5219700</wp:posOffset>
                </wp:positionV>
                <wp:extent cx="2606040" cy="4373880"/>
                <wp:effectExtent l="0" t="0" r="22860" b="266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43738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60B1B4" w14:textId="36B3FE69" w:rsidR="007B53FC" w:rsidRPr="007B53FC" w:rsidRDefault="007B53FC" w:rsidP="007B53F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B53FC">
                              <w:rPr>
                                <w:b/>
                                <w:bCs/>
                              </w:rPr>
                              <w:t xml:space="preserve">Accounting Software </w:t>
                            </w:r>
                          </w:p>
                          <w:p w14:paraId="642C26FD" w14:textId="72E94DF5" w:rsidR="007B53FC" w:rsidRDefault="007B53FC" w:rsidP="007B53FC">
                            <w:r>
                              <w:t>Sage 50 USA</w:t>
                            </w:r>
                          </w:p>
                          <w:p w14:paraId="75DB68BA" w14:textId="4E37DB1C" w:rsidR="007B53FC" w:rsidRDefault="007B53FC" w:rsidP="007B53FC">
                            <w:r>
                              <w:t>QuickBooks Desktop &amp; Online</w:t>
                            </w:r>
                          </w:p>
                          <w:p w14:paraId="7366D5C5" w14:textId="37EC4A36" w:rsidR="007B53FC" w:rsidRDefault="007B53FC" w:rsidP="007B53FC">
                            <w:r>
                              <w:t>Microsoft Excel &amp; Word</w:t>
                            </w:r>
                          </w:p>
                          <w:p w14:paraId="72F76973" w14:textId="067284AF" w:rsidR="007B53FC" w:rsidRDefault="007B53FC" w:rsidP="007B53FC">
                            <w:r>
                              <w:t>Amazon Seller Central</w:t>
                            </w:r>
                          </w:p>
                          <w:p w14:paraId="59B29660" w14:textId="40347C75" w:rsidR="007B53FC" w:rsidRDefault="007B53FC" w:rsidP="007B53FC">
                            <w:r>
                              <w:t>Shopify</w:t>
                            </w:r>
                          </w:p>
                          <w:p w14:paraId="1AB70E92" w14:textId="43159911" w:rsidR="007B53FC" w:rsidRDefault="007B53FC" w:rsidP="007B53FC">
                            <w:r>
                              <w:t xml:space="preserve">Square </w:t>
                            </w:r>
                          </w:p>
                          <w:p w14:paraId="7C3B0612" w14:textId="77777777" w:rsidR="00F46C8A" w:rsidRDefault="00F46C8A" w:rsidP="00F46C8A">
                            <w:r>
                              <w:t>MRP</w:t>
                            </w:r>
                          </w:p>
                          <w:p w14:paraId="08BF38EA" w14:textId="302AA254" w:rsidR="007B53FC" w:rsidRPr="00F46C8A" w:rsidRDefault="007B53FC" w:rsidP="007B53F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46C8A">
                              <w:rPr>
                                <w:b/>
                                <w:bCs/>
                              </w:rPr>
                              <w:t xml:space="preserve">Accounting </w:t>
                            </w:r>
                            <w:r w:rsidR="00F46C8A" w:rsidRPr="00F46C8A">
                              <w:rPr>
                                <w:b/>
                                <w:bCs/>
                              </w:rPr>
                              <w:t>Focus</w:t>
                            </w:r>
                          </w:p>
                          <w:p w14:paraId="1FB90157" w14:textId="2AADB830" w:rsidR="007B53FC" w:rsidRDefault="007B53FC" w:rsidP="007B53FC">
                            <w:r>
                              <w:t>Internal Controls</w:t>
                            </w:r>
                          </w:p>
                          <w:p w14:paraId="0EB92EF6" w14:textId="41F406DB" w:rsidR="007B53FC" w:rsidRDefault="007B53FC" w:rsidP="007B53FC">
                            <w:r>
                              <w:t>A/R, A/P</w:t>
                            </w:r>
                            <w:r w:rsidR="00F46C8A">
                              <w:t>, Bank Reconciliation</w:t>
                            </w:r>
                          </w:p>
                          <w:p w14:paraId="0AE8B425" w14:textId="3D58157E" w:rsidR="00F46C8A" w:rsidRDefault="00F46C8A" w:rsidP="007B53FC">
                            <w:r>
                              <w:t>Financial Reporting</w:t>
                            </w:r>
                          </w:p>
                          <w:p w14:paraId="149285F6" w14:textId="5D6021C7" w:rsidR="00F46C8A" w:rsidRDefault="00F46C8A" w:rsidP="007B53FC">
                            <w:r>
                              <w:t>In-house Payroll Processing</w:t>
                            </w:r>
                          </w:p>
                          <w:p w14:paraId="2D9D49E9" w14:textId="5AE22F07" w:rsidR="00F46C8A" w:rsidRDefault="00F46C8A" w:rsidP="007B53FC">
                            <w:r>
                              <w:t>Sales Tax</w:t>
                            </w:r>
                          </w:p>
                          <w:p w14:paraId="75AF32EE" w14:textId="74476B39" w:rsidR="007B53FC" w:rsidRDefault="007B53FC" w:rsidP="007B53FC">
                            <w:r>
                              <w:t>Inventory Control</w:t>
                            </w:r>
                          </w:p>
                          <w:p w14:paraId="3763760D" w14:textId="4A621254" w:rsidR="00F46C8A" w:rsidRDefault="008458D4" w:rsidP="007B53FC">
                            <w:r>
                              <w:t>Month</w:t>
                            </w:r>
                            <w:r w:rsidR="0074069B">
                              <w:t xml:space="preserve"> &amp; </w:t>
                            </w:r>
                            <w:r w:rsidR="00F46C8A">
                              <w:t>Year End Close</w:t>
                            </w:r>
                          </w:p>
                          <w:p w14:paraId="6A5E77A9" w14:textId="455F45C4" w:rsidR="00F46C8A" w:rsidRDefault="00F46C8A" w:rsidP="007B53FC">
                            <w:r>
                              <w:t>Error free hand off to CPA</w:t>
                            </w:r>
                          </w:p>
                          <w:p w14:paraId="438866B8" w14:textId="6EA24C00" w:rsidR="00E823FC" w:rsidRDefault="00F46C8A" w:rsidP="00F46C8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Other </w:t>
                            </w:r>
                          </w:p>
                          <w:p w14:paraId="2DE91DA6" w14:textId="6301E4C5" w:rsidR="00CD7E8C" w:rsidRPr="00CD7E8C" w:rsidRDefault="00CD7E8C" w:rsidP="00F46C8A">
                            <w:r w:rsidRPr="00CD7E8C">
                              <w:t>QuickBooks ProAdvisor</w:t>
                            </w:r>
                          </w:p>
                          <w:p w14:paraId="01DDE949" w14:textId="752353D2" w:rsidR="00CD7E8C" w:rsidRPr="00CD7E8C" w:rsidRDefault="00CD7E8C" w:rsidP="00F46C8A">
                            <w:r w:rsidRPr="00CD7E8C">
                              <w:t>QuickBooks Instructor</w:t>
                            </w:r>
                            <w:r w:rsidR="00014CA5">
                              <w:t>, GCC</w:t>
                            </w:r>
                          </w:p>
                          <w:p w14:paraId="130C187F" w14:textId="4F326B98" w:rsidR="00B128D5" w:rsidRPr="00B128D5" w:rsidRDefault="00B128D5" w:rsidP="00F46C8A">
                            <w:r w:rsidRPr="00B128D5">
                              <w:t>Notary Public</w:t>
                            </w:r>
                            <w:r w:rsidR="004843A6">
                              <w:t>, NY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2BB5E" id="Text Box 3" o:spid="_x0000_s1028" type="#_x0000_t202" style="position:absolute;left:0;text-align:left;margin-left:1.8pt;margin-top:411pt;width:205.2pt;height:344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" fillcolor="white [3201]" strokecolor="black [3200]" strokeweight="1pt">
                <v:textbox>
                  <w:txbxContent>
                    <w:p w14:paraId="7B60B1B4" w14:textId="36B3FE69" w:rsidR="007B53FC" w:rsidRPr="007B53FC" w:rsidRDefault="007B53FC" w:rsidP="007B53FC">
                      <w:pPr>
                        <w:rPr>
                          <w:b/>
                          <w:bCs/>
                        </w:rPr>
                      </w:pPr>
                      <w:r w:rsidRPr="007B53FC">
                        <w:rPr>
                          <w:b/>
                          <w:bCs/>
                        </w:rPr>
                        <w:t xml:space="preserve">Accounting Software </w:t>
                      </w:r>
                    </w:p>
                    <w:p w14:paraId="642C26FD" w14:textId="72E94DF5" w:rsidR="007B53FC" w:rsidRDefault="007B53FC" w:rsidP="007B53FC">
                      <w:r>
                        <w:t>Sage 50 USA</w:t>
                      </w:r>
                    </w:p>
                    <w:p w14:paraId="75DB68BA" w14:textId="4E37DB1C" w:rsidR="007B53FC" w:rsidRDefault="007B53FC" w:rsidP="007B53FC">
                      <w:r>
                        <w:t>QuickBooks Desktop &amp; Online</w:t>
                      </w:r>
                    </w:p>
                    <w:p w14:paraId="7366D5C5" w14:textId="37EC4A36" w:rsidR="007B53FC" w:rsidRDefault="007B53FC" w:rsidP="007B53FC">
                      <w:r>
                        <w:t>Microsoft Excel &amp; Word</w:t>
                      </w:r>
                    </w:p>
                    <w:p w14:paraId="72F76973" w14:textId="067284AF" w:rsidR="007B53FC" w:rsidRDefault="007B53FC" w:rsidP="007B53FC">
                      <w:r>
                        <w:t>Amazon Seller Central</w:t>
                      </w:r>
                    </w:p>
                    <w:p w14:paraId="59B29660" w14:textId="40347C75" w:rsidR="007B53FC" w:rsidRDefault="007B53FC" w:rsidP="007B53FC">
                      <w:r>
                        <w:t>Shopify</w:t>
                      </w:r>
                    </w:p>
                    <w:p w14:paraId="1AB70E92" w14:textId="43159911" w:rsidR="007B53FC" w:rsidRDefault="007B53FC" w:rsidP="007B53FC">
                      <w:r>
                        <w:t xml:space="preserve">Square </w:t>
                      </w:r>
                    </w:p>
                    <w:p w14:paraId="7C3B0612" w14:textId="77777777" w:rsidR="00F46C8A" w:rsidRDefault="00F46C8A" w:rsidP="00F46C8A">
                      <w:r>
                        <w:t>MRP</w:t>
                      </w:r>
                    </w:p>
                    <w:p w14:paraId="08BF38EA" w14:textId="302AA254" w:rsidR="007B53FC" w:rsidRPr="00F46C8A" w:rsidRDefault="007B53FC" w:rsidP="007B53FC">
                      <w:pPr>
                        <w:rPr>
                          <w:b/>
                          <w:bCs/>
                        </w:rPr>
                      </w:pPr>
                      <w:r w:rsidRPr="00F46C8A">
                        <w:rPr>
                          <w:b/>
                          <w:bCs/>
                        </w:rPr>
                        <w:t xml:space="preserve">Accounting </w:t>
                      </w:r>
                      <w:r w:rsidR="00F46C8A" w:rsidRPr="00F46C8A">
                        <w:rPr>
                          <w:b/>
                          <w:bCs/>
                        </w:rPr>
                        <w:t>Focus</w:t>
                      </w:r>
                    </w:p>
                    <w:p w14:paraId="1FB90157" w14:textId="2AADB830" w:rsidR="007B53FC" w:rsidRDefault="007B53FC" w:rsidP="007B53FC">
                      <w:r>
                        <w:t>Internal Controls</w:t>
                      </w:r>
                    </w:p>
                    <w:p w14:paraId="0EB92EF6" w14:textId="41F406DB" w:rsidR="007B53FC" w:rsidRDefault="007B53FC" w:rsidP="007B53FC">
                      <w:r>
                        <w:t>A/R, A/P</w:t>
                      </w:r>
                      <w:r w:rsidR="00F46C8A">
                        <w:t>, Bank Reconciliation</w:t>
                      </w:r>
                    </w:p>
                    <w:p w14:paraId="0AE8B425" w14:textId="3D58157E" w:rsidR="00F46C8A" w:rsidRDefault="00F46C8A" w:rsidP="007B53FC">
                      <w:r>
                        <w:t>Financial Reporting</w:t>
                      </w:r>
                    </w:p>
                    <w:p w14:paraId="149285F6" w14:textId="5D6021C7" w:rsidR="00F46C8A" w:rsidRDefault="00F46C8A" w:rsidP="007B53FC">
                      <w:r>
                        <w:t>In-house Payroll Processing</w:t>
                      </w:r>
                    </w:p>
                    <w:p w14:paraId="2D9D49E9" w14:textId="5AE22F07" w:rsidR="00F46C8A" w:rsidRDefault="00F46C8A" w:rsidP="007B53FC">
                      <w:r>
                        <w:t>Sales Tax</w:t>
                      </w:r>
                    </w:p>
                    <w:p w14:paraId="75AF32EE" w14:textId="74476B39" w:rsidR="007B53FC" w:rsidRDefault="007B53FC" w:rsidP="007B53FC">
                      <w:r>
                        <w:t>Inventory Control</w:t>
                      </w:r>
                    </w:p>
                    <w:p w14:paraId="3763760D" w14:textId="4A621254" w:rsidR="00F46C8A" w:rsidRDefault="008458D4" w:rsidP="007B53FC">
                      <w:r>
                        <w:t>Month</w:t>
                      </w:r>
                      <w:r w:rsidR="0074069B">
                        <w:t xml:space="preserve"> &amp; </w:t>
                      </w:r>
                      <w:r w:rsidR="00F46C8A">
                        <w:t>Year End Close</w:t>
                      </w:r>
                    </w:p>
                    <w:p w14:paraId="6A5E77A9" w14:textId="455F45C4" w:rsidR="00F46C8A" w:rsidRDefault="00F46C8A" w:rsidP="007B53FC">
                      <w:r>
                        <w:t>Error free hand off to CPA</w:t>
                      </w:r>
                    </w:p>
                    <w:p w14:paraId="438866B8" w14:textId="6EA24C00" w:rsidR="00E823FC" w:rsidRDefault="00F46C8A" w:rsidP="00F46C8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Other </w:t>
                      </w:r>
                    </w:p>
                    <w:p w14:paraId="2DE91DA6" w14:textId="6301E4C5" w:rsidR="00CD7E8C" w:rsidRPr="00CD7E8C" w:rsidRDefault="00CD7E8C" w:rsidP="00F46C8A">
                      <w:r w:rsidRPr="00CD7E8C">
                        <w:t>QuickBooks ProAdvisor</w:t>
                      </w:r>
                    </w:p>
                    <w:p w14:paraId="01DDE949" w14:textId="752353D2" w:rsidR="00CD7E8C" w:rsidRPr="00CD7E8C" w:rsidRDefault="00CD7E8C" w:rsidP="00F46C8A">
                      <w:r w:rsidRPr="00CD7E8C">
                        <w:t>QuickBooks Instructor</w:t>
                      </w:r>
                      <w:r w:rsidR="00014CA5">
                        <w:t>, GCC</w:t>
                      </w:r>
                    </w:p>
                    <w:p w14:paraId="130C187F" w14:textId="4F326B98" w:rsidR="00B128D5" w:rsidRPr="00B128D5" w:rsidRDefault="00B128D5" w:rsidP="00F46C8A">
                      <w:r w:rsidRPr="00B128D5">
                        <w:t>Notary Public</w:t>
                      </w:r>
                      <w:r w:rsidR="004843A6">
                        <w:t>, NY State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Pr="009B47B9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1" layoutInCell="1" allowOverlap="1" wp14:anchorId="5531D16E" wp14:editId="63420234">
                <wp:simplePos x="0" y="0"/>
                <wp:positionH relativeFrom="page">
                  <wp:posOffset>368300</wp:posOffset>
                </wp:positionH>
                <wp:positionV relativeFrom="page">
                  <wp:posOffset>9423400</wp:posOffset>
                </wp:positionV>
                <wp:extent cx="1897380" cy="273050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738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8E7" w14:textId="5BAD950B" w:rsidR="00E823FC" w:rsidRPr="00E823FC" w:rsidRDefault="00E823FC" w:rsidP="00F46C8A">
                            <w:pPr>
                              <w:pStyle w:val="Leftpanelinfo"/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1D16E" id="Text Box 27" o:spid="_x0000_s1029" type="#_x0000_t202" style="position:absolute;left:0;text-align:left;margin-left:29pt;margin-top:742pt;width:149.4pt;height:21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" filled="f" stroked="f">
                <v:textbox>
                  <w:txbxContent>
                    <w:p w14:paraId="7E9D38E7" w14:textId="5BAD950B" w:rsidR="00E823FC" w:rsidRPr="00E823FC" w:rsidRDefault="00E823FC" w:rsidP="00F46C8A">
                      <w:pPr>
                        <w:pStyle w:val="Leftpanelinfo"/>
                        <w:jc w:val="left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1354B" w:rsidRPr="009B47B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1" layoutInCell="1" allowOverlap="1" wp14:anchorId="2D9D3DA9" wp14:editId="245BE4CE">
                <wp:simplePos x="0" y="0"/>
                <wp:positionH relativeFrom="page">
                  <wp:posOffset>2647950</wp:posOffset>
                </wp:positionH>
                <wp:positionV relativeFrom="page">
                  <wp:posOffset>1758950</wp:posOffset>
                </wp:positionV>
                <wp:extent cx="5099050" cy="2031365"/>
                <wp:effectExtent l="0" t="0" r="0" b="0"/>
                <wp:wrapSquare wrapText="bothSides"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0" cy="2031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8F40C" w14:textId="3CDD8FE5" w:rsidR="00E823FC" w:rsidRDefault="00E823FC" w:rsidP="00F41D0F">
                            <w:pPr>
                              <w:pStyle w:val="Heading2"/>
                            </w:pPr>
                            <w:r>
                              <w:t>Summary</w:t>
                            </w:r>
                            <w:r w:rsidR="00B21BF4">
                              <w:t xml:space="preserve"> </w:t>
                            </w:r>
                          </w:p>
                          <w:p w14:paraId="7CE74866" w14:textId="37EA16BC" w:rsidR="00E823FC" w:rsidRDefault="00B128D5" w:rsidP="00E823FC">
                            <w:r>
                              <w:t xml:space="preserve">With </w:t>
                            </w:r>
                            <w:r w:rsidR="00256969">
                              <w:t xml:space="preserve">many years </w:t>
                            </w:r>
                            <w:r>
                              <w:t xml:space="preserve">of experience in small business accounting, I specialize in managing financial processes across diverse industries. As a part time </w:t>
                            </w:r>
                            <w:r w:rsidR="008145E4">
                              <w:t xml:space="preserve">bookkeeper </w:t>
                            </w:r>
                            <w:r>
                              <w:t xml:space="preserve">for you, I </w:t>
                            </w:r>
                            <w:r w:rsidR="00BB6E20">
                              <w:t xml:space="preserve">can </w:t>
                            </w:r>
                            <w:r>
                              <w:t>ensure accurate monthly bookkeeping, seamless handoffs to CPA for year-end taxes, and foster efficient workflows in both family-owned and corporate enterprises.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D3DA9" id="Text Box 26" o:spid="_x0000_s1030" type="#_x0000_t202" style="position:absolute;left:0;text-align:left;margin-left:208.5pt;margin-top:138.5pt;width:401.5pt;height:159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" filled="f" stroked="f">
                <v:textbox>
                  <w:txbxContent>
                    <w:p w14:paraId="4DE8F40C" w14:textId="3CDD8FE5" w:rsidR="00E823FC" w:rsidRDefault="00E823FC" w:rsidP="00F41D0F">
                      <w:pPr>
                        <w:pStyle w:val="Heading2"/>
                      </w:pPr>
                      <w:r>
                        <w:t>Summary</w:t>
                      </w:r>
                      <w:r w:rsidR="00B21BF4">
                        <w:t xml:space="preserve"> </w:t>
                      </w:r>
                    </w:p>
                    <w:p w14:paraId="7CE74866" w14:textId="37EA16BC" w:rsidR="00E823FC" w:rsidRDefault="00B128D5" w:rsidP="00E823FC">
                      <w:r>
                        <w:t xml:space="preserve">With </w:t>
                      </w:r>
                      <w:r w:rsidR="00256969">
                        <w:t xml:space="preserve">many years </w:t>
                      </w:r>
                      <w:r>
                        <w:t xml:space="preserve">of experience in small business accounting, I specialize in managing financial processes across diverse industries. As a part time </w:t>
                      </w:r>
                      <w:r w:rsidR="008145E4">
                        <w:t xml:space="preserve">bookkeeper </w:t>
                      </w:r>
                      <w:r>
                        <w:t xml:space="preserve">for you, I </w:t>
                      </w:r>
                      <w:r w:rsidR="00BB6E20">
                        <w:t xml:space="preserve">can </w:t>
                      </w:r>
                      <w:r>
                        <w:t>ensure accurate monthly bookkeeping, seamless handoffs to CPA for year-end taxes, and foster efficient workflows in both family-owned and corporate enterprises.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  <w:r w:rsidR="00D1354B" w:rsidRPr="009B47B9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 wp14:anchorId="0C9BA7E9" wp14:editId="0E1915D0">
                <wp:simplePos x="0" y="0"/>
                <wp:positionH relativeFrom="page">
                  <wp:posOffset>31750</wp:posOffset>
                </wp:positionH>
                <wp:positionV relativeFrom="page">
                  <wp:posOffset>1771650</wp:posOffset>
                </wp:positionV>
                <wp:extent cx="2586990" cy="1651000"/>
                <wp:effectExtent l="0" t="0" r="0" b="63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6990" cy="165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60521" w14:textId="61ACB6C2" w:rsidR="00F10C3F" w:rsidRDefault="00E823FC" w:rsidP="00E322EC">
                            <w:pPr>
                              <w:pStyle w:val="Heading1"/>
                              <w:jc w:val="left"/>
                            </w:pPr>
                            <w:r w:rsidRPr="00BF3A64">
                              <w:t>Contact</w:t>
                            </w:r>
                          </w:p>
                          <w:p w14:paraId="6C9E434F" w14:textId="660665DF" w:rsidR="00E322EC" w:rsidRPr="00AE2A25" w:rsidRDefault="00E322EC" w:rsidP="005079E6">
                            <w:pPr>
                              <w:jc w:val="left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AE2A25"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  <w:t>Shannon Sickles</w:t>
                            </w:r>
                          </w:p>
                          <w:p w14:paraId="3590C179" w14:textId="49D2D13C" w:rsidR="00B06ADD" w:rsidRPr="005079E6" w:rsidRDefault="00F51CB0" w:rsidP="005079E6">
                            <w:pPr>
                              <w:pStyle w:val="ContactInfo"/>
                              <w:jc w:val="left"/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</w:pPr>
                            <w:r w:rsidRPr="005079E6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5</w:t>
                            </w:r>
                            <w:r w:rsidR="00110975" w:rsidRPr="005079E6">
                              <w:rPr>
                                <w:rFonts w:asciiTheme="majorHAnsi" w:hAnsiTheme="majorHAnsi"/>
                                <w:b/>
                                <w:bCs/>
                              </w:rPr>
                              <w:t>85-314-0379</w:t>
                            </w:r>
                          </w:p>
                          <w:p w14:paraId="0D5B0A43" w14:textId="63303D5A" w:rsidR="00B06ADD" w:rsidRPr="005079E6" w:rsidRDefault="00B21BF4" w:rsidP="005079E6">
                            <w:pPr>
                              <w:pStyle w:val="ContactInfo"/>
                              <w:jc w:val="left"/>
                              <w:rPr>
                                <w:rFonts w:asciiTheme="majorHAnsi" w:hAnsiTheme="majorHAnsi"/>
                              </w:rPr>
                            </w:pPr>
                            <w:hyperlink r:id="rId11" w:history="1">
                              <w:r w:rsidRPr="005079E6">
                                <w:rPr>
                                  <w:rStyle w:val="Hyperlink"/>
                                  <w:rFonts w:asciiTheme="majorHAnsi" w:hAnsiTheme="majorHAnsi"/>
                                </w:rPr>
                                <w:t>Shannonsickles595@gmail.com</w:t>
                              </w:r>
                            </w:hyperlink>
                          </w:p>
                          <w:p w14:paraId="48F8505D" w14:textId="77777777" w:rsidR="00AE2A25" w:rsidRPr="00A943AF" w:rsidRDefault="00AE2A25" w:rsidP="00AE2A25">
                            <w:pPr>
                              <w:pStyle w:val="ContactInfo"/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A943AF">
                              <w:rPr>
                                <w:b/>
                                <w:bCs/>
                              </w:rPr>
                              <w:t>Remotely working between Caledonia, NY and Morrill, NE</w:t>
                            </w:r>
                          </w:p>
                          <w:p w14:paraId="3DEF084F" w14:textId="185F6FF0" w:rsidR="007B0214" w:rsidRDefault="007B0214" w:rsidP="000C2F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BA7E9" id="Text Box 15" o:spid="_x0000_s1031" type="#_x0000_t202" style="position:absolute;left:0;text-align:left;margin-left:2.5pt;margin-top:139.5pt;width:203.7pt;height:13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" filled="f" stroked="f">
                <v:textbox>
                  <w:txbxContent>
                    <w:p w14:paraId="5F360521" w14:textId="61ACB6C2" w:rsidR="00F10C3F" w:rsidRDefault="00E823FC" w:rsidP="00E322EC">
                      <w:pPr>
                        <w:pStyle w:val="Heading1"/>
                        <w:jc w:val="left"/>
                      </w:pPr>
                      <w:r w:rsidRPr="00BF3A64">
                        <w:t>Contact</w:t>
                      </w:r>
                    </w:p>
                    <w:p w14:paraId="6C9E434F" w14:textId="660665DF" w:rsidR="00E322EC" w:rsidRPr="00AE2A25" w:rsidRDefault="00E322EC" w:rsidP="005079E6">
                      <w:pPr>
                        <w:jc w:val="left"/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  <w:r w:rsidRPr="00AE2A25">
                        <w:rPr>
                          <w:rFonts w:asciiTheme="majorHAnsi" w:hAnsiTheme="majorHAnsi"/>
                          <w:sz w:val="28"/>
                          <w:szCs w:val="28"/>
                        </w:rPr>
                        <w:t>Shannon Sickles</w:t>
                      </w:r>
                    </w:p>
                    <w:p w14:paraId="3590C179" w14:textId="49D2D13C" w:rsidR="00B06ADD" w:rsidRPr="005079E6" w:rsidRDefault="00F51CB0" w:rsidP="005079E6">
                      <w:pPr>
                        <w:pStyle w:val="ContactInfo"/>
                        <w:jc w:val="left"/>
                        <w:rPr>
                          <w:rFonts w:asciiTheme="majorHAnsi" w:hAnsiTheme="majorHAnsi"/>
                          <w:b/>
                          <w:bCs/>
                        </w:rPr>
                      </w:pPr>
                      <w:r w:rsidRPr="005079E6">
                        <w:rPr>
                          <w:rFonts w:asciiTheme="majorHAnsi" w:hAnsiTheme="majorHAnsi"/>
                          <w:b/>
                          <w:bCs/>
                        </w:rPr>
                        <w:t>5</w:t>
                      </w:r>
                      <w:r w:rsidR="00110975" w:rsidRPr="005079E6">
                        <w:rPr>
                          <w:rFonts w:asciiTheme="majorHAnsi" w:hAnsiTheme="majorHAnsi"/>
                          <w:b/>
                          <w:bCs/>
                        </w:rPr>
                        <w:t>85-314-0379</w:t>
                      </w:r>
                    </w:p>
                    <w:p w14:paraId="0D5B0A43" w14:textId="63303D5A" w:rsidR="00B06ADD" w:rsidRPr="005079E6" w:rsidRDefault="00B21BF4" w:rsidP="005079E6">
                      <w:pPr>
                        <w:pStyle w:val="ContactInfo"/>
                        <w:jc w:val="left"/>
                        <w:rPr>
                          <w:rFonts w:asciiTheme="majorHAnsi" w:hAnsiTheme="majorHAnsi"/>
                        </w:rPr>
                      </w:pPr>
                      <w:hyperlink r:id="rId12" w:history="1">
                        <w:r w:rsidRPr="005079E6">
                          <w:rPr>
                            <w:rStyle w:val="Hyperlink"/>
                            <w:rFonts w:asciiTheme="majorHAnsi" w:hAnsiTheme="majorHAnsi"/>
                          </w:rPr>
                          <w:t>Shannonsickles595@gmail.com</w:t>
                        </w:r>
                      </w:hyperlink>
                    </w:p>
                    <w:p w14:paraId="48F8505D" w14:textId="77777777" w:rsidR="00AE2A25" w:rsidRPr="00A943AF" w:rsidRDefault="00AE2A25" w:rsidP="00AE2A25">
                      <w:pPr>
                        <w:pStyle w:val="ContactInfo"/>
                        <w:jc w:val="left"/>
                        <w:rPr>
                          <w:b/>
                          <w:bCs/>
                        </w:rPr>
                      </w:pPr>
                      <w:r w:rsidRPr="00A943AF">
                        <w:rPr>
                          <w:b/>
                          <w:bCs/>
                        </w:rPr>
                        <w:t>Remotely working between Caledonia, NY and Morrill, NE</w:t>
                      </w:r>
                    </w:p>
                    <w:p w14:paraId="3DEF084F" w14:textId="185F6FF0" w:rsidR="007B0214" w:rsidRDefault="007B0214" w:rsidP="000C2F86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2307ACEA" w14:textId="2D6F138A" w:rsidR="00D1354B" w:rsidRPr="009B47B9" w:rsidRDefault="00CC43B6" w:rsidP="00D1354B">
      <w:pPr>
        <w:pStyle w:val="Title"/>
        <w:rPr>
          <w:b w:val="0"/>
        </w:rPr>
      </w:pPr>
      <w:r>
        <w:rPr>
          <w:b w:val="0"/>
        </w:rPr>
        <w:t xml:space="preserve">Bookkeeping by </w:t>
      </w:r>
      <w:r w:rsidR="00110975" w:rsidRPr="009B47B9">
        <w:rPr>
          <w:b w:val="0"/>
        </w:rPr>
        <w:t xml:space="preserve">Shannon </w:t>
      </w:r>
    </w:p>
    <w:p w14:paraId="7881487F" w14:textId="6B147000" w:rsidR="00D1354B" w:rsidRPr="009B47B9" w:rsidRDefault="00110975" w:rsidP="00D1354B">
      <w:pPr>
        <w:pStyle w:val="Subtitle"/>
      </w:pPr>
      <w:r w:rsidRPr="009B47B9">
        <w:t xml:space="preserve">Small business </w:t>
      </w:r>
      <w:r w:rsidR="008145E4">
        <w:t>B</w:t>
      </w:r>
      <w:r w:rsidRPr="009B47B9">
        <w:t>ookkeeper</w:t>
      </w:r>
    </w:p>
    <w:sectPr w:rsidR="00D1354B" w:rsidRPr="009B47B9" w:rsidSect="00D1354B">
      <w:pgSz w:w="12240" w:h="15840" w:code="1"/>
      <w:pgMar w:top="36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62E77" w14:textId="77777777" w:rsidR="00674214" w:rsidRDefault="00674214" w:rsidP="00D1354B">
      <w:r>
        <w:separator/>
      </w:r>
    </w:p>
  </w:endnote>
  <w:endnote w:type="continuationSeparator" w:id="0">
    <w:p w14:paraId="3793FC32" w14:textId="77777777" w:rsidR="00674214" w:rsidRDefault="00674214" w:rsidP="00D13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3A454" w14:textId="77777777" w:rsidR="00674214" w:rsidRDefault="00674214" w:rsidP="00D1354B">
      <w:r>
        <w:separator/>
      </w:r>
    </w:p>
  </w:footnote>
  <w:footnote w:type="continuationSeparator" w:id="0">
    <w:p w14:paraId="43396405" w14:textId="77777777" w:rsidR="00674214" w:rsidRDefault="00674214" w:rsidP="00D13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CF2B2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F366A"/>
    <w:multiLevelType w:val="hybridMultilevel"/>
    <w:tmpl w:val="71681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30E80"/>
    <w:multiLevelType w:val="hybridMultilevel"/>
    <w:tmpl w:val="EA9850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B679F"/>
    <w:multiLevelType w:val="hybridMultilevel"/>
    <w:tmpl w:val="A93CF31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F4AC1"/>
    <w:multiLevelType w:val="hybridMultilevel"/>
    <w:tmpl w:val="9C40B5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2999257">
    <w:abstractNumId w:val="2"/>
  </w:num>
  <w:num w:numId="2" w16cid:durableId="676268967">
    <w:abstractNumId w:val="4"/>
  </w:num>
  <w:num w:numId="3" w16cid:durableId="2066219381">
    <w:abstractNumId w:val="5"/>
  </w:num>
  <w:num w:numId="4" w16cid:durableId="2069841339">
    <w:abstractNumId w:val="3"/>
  </w:num>
  <w:num w:numId="5" w16cid:durableId="709695194">
    <w:abstractNumId w:val="0"/>
  </w:num>
  <w:num w:numId="6" w16cid:durableId="109593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975"/>
    <w:rsid w:val="00007F3D"/>
    <w:rsid w:val="00014CA5"/>
    <w:rsid w:val="00020F1A"/>
    <w:rsid w:val="00040420"/>
    <w:rsid w:val="000407E5"/>
    <w:rsid w:val="00045C21"/>
    <w:rsid w:val="00046B5F"/>
    <w:rsid w:val="0006442E"/>
    <w:rsid w:val="00070563"/>
    <w:rsid w:val="00070828"/>
    <w:rsid w:val="0008190F"/>
    <w:rsid w:val="00083D4E"/>
    <w:rsid w:val="000852B8"/>
    <w:rsid w:val="000A3133"/>
    <w:rsid w:val="000A576C"/>
    <w:rsid w:val="000C1823"/>
    <w:rsid w:val="000C2F86"/>
    <w:rsid w:val="000C796A"/>
    <w:rsid w:val="00110975"/>
    <w:rsid w:val="00110DCD"/>
    <w:rsid w:val="00113696"/>
    <w:rsid w:val="001137A8"/>
    <w:rsid w:val="00127412"/>
    <w:rsid w:val="00136C5C"/>
    <w:rsid w:val="001528DF"/>
    <w:rsid w:val="001557F5"/>
    <w:rsid w:val="00166B70"/>
    <w:rsid w:val="001820EE"/>
    <w:rsid w:val="00182925"/>
    <w:rsid w:val="00196147"/>
    <w:rsid w:val="001A572F"/>
    <w:rsid w:val="001B0486"/>
    <w:rsid w:val="001B1074"/>
    <w:rsid w:val="001D0289"/>
    <w:rsid w:val="002056E8"/>
    <w:rsid w:val="00210649"/>
    <w:rsid w:val="00213C66"/>
    <w:rsid w:val="00230E23"/>
    <w:rsid w:val="00231652"/>
    <w:rsid w:val="0024078C"/>
    <w:rsid w:val="00241938"/>
    <w:rsid w:val="00256969"/>
    <w:rsid w:val="00257458"/>
    <w:rsid w:val="00267B5C"/>
    <w:rsid w:val="00276E15"/>
    <w:rsid w:val="002936E5"/>
    <w:rsid w:val="002A55AD"/>
    <w:rsid w:val="002C0316"/>
    <w:rsid w:val="002E21BD"/>
    <w:rsid w:val="002E4275"/>
    <w:rsid w:val="0032226E"/>
    <w:rsid w:val="00323039"/>
    <w:rsid w:val="00337F97"/>
    <w:rsid w:val="0036014C"/>
    <w:rsid w:val="00361DB4"/>
    <w:rsid w:val="00362EAF"/>
    <w:rsid w:val="0036379A"/>
    <w:rsid w:val="00371639"/>
    <w:rsid w:val="00380F4F"/>
    <w:rsid w:val="003A0A68"/>
    <w:rsid w:val="003B33FB"/>
    <w:rsid w:val="003D0133"/>
    <w:rsid w:val="003D152C"/>
    <w:rsid w:val="003D726C"/>
    <w:rsid w:val="003F225F"/>
    <w:rsid w:val="003F24CC"/>
    <w:rsid w:val="003F3E90"/>
    <w:rsid w:val="00416CAD"/>
    <w:rsid w:val="0042158C"/>
    <w:rsid w:val="004261DC"/>
    <w:rsid w:val="0042625C"/>
    <w:rsid w:val="00435E6F"/>
    <w:rsid w:val="00443EA7"/>
    <w:rsid w:val="00444449"/>
    <w:rsid w:val="00444F90"/>
    <w:rsid w:val="00454A25"/>
    <w:rsid w:val="0046288F"/>
    <w:rsid w:val="004650A1"/>
    <w:rsid w:val="00477EE5"/>
    <w:rsid w:val="004843A6"/>
    <w:rsid w:val="004A0CA2"/>
    <w:rsid w:val="004D306E"/>
    <w:rsid w:val="004D4E17"/>
    <w:rsid w:val="004E2DCA"/>
    <w:rsid w:val="004F1B78"/>
    <w:rsid w:val="004F56BA"/>
    <w:rsid w:val="00506294"/>
    <w:rsid w:val="005079E6"/>
    <w:rsid w:val="0051213B"/>
    <w:rsid w:val="00524D1B"/>
    <w:rsid w:val="00525F63"/>
    <w:rsid w:val="00530BA3"/>
    <w:rsid w:val="00533946"/>
    <w:rsid w:val="0054365E"/>
    <w:rsid w:val="005523EE"/>
    <w:rsid w:val="00553025"/>
    <w:rsid w:val="005647D3"/>
    <w:rsid w:val="005751B4"/>
    <w:rsid w:val="00585656"/>
    <w:rsid w:val="005933EA"/>
    <w:rsid w:val="005F2437"/>
    <w:rsid w:val="006004B9"/>
    <w:rsid w:val="006069F1"/>
    <w:rsid w:val="0066025D"/>
    <w:rsid w:val="006602EC"/>
    <w:rsid w:val="00663982"/>
    <w:rsid w:val="00674214"/>
    <w:rsid w:val="00684877"/>
    <w:rsid w:val="00685076"/>
    <w:rsid w:val="00692CEC"/>
    <w:rsid w:val="00696DEE"/>
    <w:rsid w:val="006A2181"/>
    <w:rsid w:val="006A5418"/>
    <w:rsid w:val="006A6ED2"/>
    <w:rsid w:val="006B29A0"/>
    <w:rsid w:val="006D62DF"/>
    <w:rsid w:val="006F1ED2"/>
    <w:rsid w:val="006F1F65"/>
    <w:rsid w:val="006F609F"/>
    <w:rsid w:val="006F71FC"/>
    <w:rsid w:val="00711909"/>
    <w:rsid w:val="00716E5A"/>
    <w:rsid w:val="00722B5F"/>
    <w:rsid w:val="0073059E"/>
    <w:rsid w:val="00733701"/>
    <w:rsid w:val="0074069B"/>
    <w:rsid w:val="00741CD2"/>
    <w:rsid w:val="00744AF9"/>
    <w:rsid w:val="00747C48"/>
    <w:rsid w:val="00757443"/>
    <w:rsid w:val="007614CA"/>
    <w:rsid w:val="007663C0"/>
    <w:rsid w:val="00767510"/>
    <w:rsid w:val="0076760F"/>
    <w:rsid w:val="007813FC"/>
    <w:rsid w:val="007A6E81"/>
    <w:rsid w:val="007B0214"/>
    <w:rsid w:val="007B0BFB"/>
    <w:rsid w:val="007B0EEC"/>
    <w:rsid w:val="007B4BAE"/>
    <w:rsid w:val="007B53FC"/>
    <w:rsid w:val="007E112A"/>
    <w:rsid w:val="007E3131"/>
    <w:rsid w:val="007F418C"/>
    <w:rsid w:val="0080033A"/>
    <w:rsid w:val="008145E4"/>
    <w:rsid w:val="00821E07"/>
    <w:rsid w:val="008350DD"/>
    <w:rsid w:val="008458D4"/>
    <w:rsid w:val="00850034"/>
    <w:rsid w:val="00850462"/>
    <w:rsid w:val="00851932"/>
    <w:rsid w:val="00864853"/>
    <w:rsid w:val="0086648A"/>
    <w:rsid w:val="00886A56"/>
    <w:rsid w:val="00891834"/>
    <w:rsid w:val="0089574F"/>
    <w:rsid w:val="00897902"/>
    <w:rsid w:val="008A00D1"/>
    <w:rsid w:val="008B5108"/>
    <w:rsid w:val="008C57C3"/>
    <w:rsid w:val="00906475"/>
    <w:rsid w:val="0091198C"/>
    <w:rsid w:val="0091400C"/>
    <w:rsid w:val="00917E46"/>
    <w:rsid w:val="009256DC"/>
    <w:rsid w:val="00930B81"/>
    <w:rsid w:val="00937D18"/>
    <w:rsid w:val="00956B10"/>
    <w:rsid w:val="00977384"/>
    <w:rsid w:val="0098307F"/>
    <w:rsid w:val="009B47B9"/>
    <w:rsid w:val="009C13BF"/>
    <w:rsid w:val="009D68F5"/>
    <w:rsid w:val="009D716C"/>
    <w:rsid w:val="00A013A4"/>
    <w:rsid w:val="00A11C5D"/>
    <w:rsid w:val="00A21995"/>
    <w:rsid w:val="00A3362D"/>
    <w:rsid w:val="00A34B40"/>
    <w:rsid w:val="00A34D63"/>
    <w:rsid w:val="00A76BD3"/>
    <w:rsid w:val="00A83898"/>
    <w:rsid w:val="00A8535F"/>
    <w:rsid w:val="00A8582A"/>
    <w:rsid w:val="00A9439A"/>
    <w:rsid w:val="00A943AF"/>
    <w:rsid w:val="00AA151F"/>
    <w:rsid w:val="00AB3E84"/>
    <w:rsid w:val="00AC1AF1"/>
    <w:rsid w:val="00AE06F1"/>
    <w:rsid w:val="00AE2A25"/>
    <w:rsid w:val="00AE2BF2"/>
    <w:rsid w:val="00B055A7"/>
    <w:rsid w:val="00B06ADD"/>
    <w:rsid w:val="00B10275"/>
    <w:rsid w:val="00B128D5"/>
    <w:rsid w:val="00B17A2B"/>
    <w:rsid w:val="00B216C8"/>
    <w:rsid w:val="00B21BF4"/>
    <w:rsid w:val="00B23DDC"/>
    <w:rsid w:val="00B23EBB"/>
    <w:rsid w:val="00B320EB"/>
    <w:rsid w:val="00B41010"/>
    <w:rsid w:val="00B4679B"/>
    <w:rsid w:val="00B55AD3"/>
    <w:rsid w:val="00B65447"/>
    <w:rsid w:val="00B817AB"/>
    <w:rsid w:val="00B8382A"/>
    <w:rsid w:val="00B95D48"/>
    <w:rsid w:val="00BA1836"/>
    <w:rsid w:val="00BA2DF9"/>
    <w:rsid w:val="00BB3502"/>
    <w:rsid w:val="00BB6E20"/>
    <w:rsid w:val="00BC32F1"/>
    <w:rsid w:val="00BD484E"/>
    <w:rsid w:val="00BF3A64"/>
    <w:rsid w:val="00BF4541"/>
    <w:rsid w:val="00C0042C"/>
    <w:rsid w:val="00C007FA"/>
    <w:rsid w:val="00C02A25"/>
    <w:rsid w:val="00C030BE"/>
    <w:rsid w:val="00C03558"/>
    <w:rsid w:val="00C22541"/>
    <w:rsid w:val="00C34CD4"/>
    <w:rsid w:val="00C40A22"/>
    <w:rsid w:val="00C623CE"/>
    <w:rsid w:val="00C870D9"/>
    <w:rsid w:val="00CA5B37"/>
    <w:rsid w:val="00CB319E"/>
    <w:rsid w:val="00CC42B0"/>
    <w:rsid w:val="00CC43B6"/>
    <w:rsid w:val="00CD7353"/>
    <w:rsid w:val="00CD7E8C"/>
    <w:rsid w:val="00CE342F"/>
    <w:rsid w:val="00CF1D3D"/>
    <w:rsid w:val="00CF7D78"/>
    <w:rsid w:val="00D02A8F"/>
    <w:rsid w:val="00D04C25"/>
    <w:rsid w:val="00D1354B"/>
    <w:rsid w:val="00D22D01"/>
    <w:rsid w:val="00D26D83"/>
    <w:rsid w:val="00D42921"/>
    <w:rsid w:val="00D42E13"/>
    <w:rsid w:val="00D4324E"/>
    <w:rsid w:val="00D55A5C"/>
    <w:rsid w:val="00D56A50"/>
    <w:rsid w:val="00D77059"/>
    <w:rsid w:val="00D920AB"/>
    <w:rsid w:val="00D92CEA"/>
    <w:rsid w:val="00DC50ED"/>
    <w:rsid w:val="00DD3E1A"/>
    <w:rsid w:val="00DE4A00"/>
    <w:rsid w:val="00DF2404"/>
    <w:rsid w:val="00DF2D6B"/>
    <w:rsid w:val="00E052EE"/>
    <w:rsid w:val="00E12E68"/>
    <w:rsid w:val="00E14A4C"/>
    <w:rsid w:val="00E322EC"/>
    <w:rsid w:val="00E40D00"/>
    <w:rsid w:val="00E41601"/>
    <w:rsid w:val="00E429E3"/>
    <w:rsid w:val="00E64466"/>
    <w:rsid w:val="00E674AA"/>
    <w:rsid w:val="00E724A0"/>
    <w:rsid w:val="00E75ED9"/>
    <w:rsid w:val="00E8123A"/>
    <w:rsid w:val="00E823FC"/>
    <w:rsid w:val="00EA1214"/>
    <w:rsid w:val="00EB7B9D"/>
    <w:rsid w:val="00EC084C"/>
    <w:rsid w:val="00EE22B8"/>
    <w:rsid w:val="00EE2DF6"/>
    <w:rsid w:val="00F02F3A"/>
    <w:rsid w:val="00F100AF"/>
    <w:rsid w:val="00F10C3F"/>
    <w:rsid w:val="00F16E9A"/>
    <w:rsid w:val="00F35397"/>
    <w:rsid w:val="00F41D0F"/>
    <w:rsid w:val="00F46C8A"/>
    <w:rsid w:val="00F50EAF"/>
    <w:rsid w:val="00F51CB0"/>
    <w:rsid w:val="00F72846"/>
    <w:rsid w:val="00F73446"/>
    <w:rsid w:val="00F93554"/>
    <w:rsid w:val="00FA7E0D"/>
    <w:rsid w:val="00FA7EBA"/>
    <w:rsid w:val="00FD11F7"/>
    <w:rsid w:val="00FD3809"/>
    <w:rsid w:val="00FD614A"/>
    <w:rsid w:val="00FD6886"/>
    <w:rsid w:val="00FD6CF2"/>
    <w:rsid w:val="00FD6E5A"/>
    <w:rsid w:val="00FE0784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3504C"/>
  <w15:chartTrackingRefBased/>
  <w15:docId w15:val="{C2056F99-8207-4047-92E2-C3434258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D0F"/>
    <w:pPr>
      <w:spacing w:after="0" w:line="240" w:lineRule="auto"/>
      <w:jc w:val="both"/>
    </w:pPr>
    <w:rPr>
      <w:rFonts w:cs="Open Sans"/>
      <w:color w:val="767171" w:themeColor="background2" w:themeShade="80"/>
      <w:position w:val="9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1D0F"/>
    <w:pPr>
      <w:spacing w:after="240" w:line="4" w:lineRule="atLeast"/>
      <w:jc w:val="right"/>
      <w:outlineLvl w:val="0"/>
    </w:pPr>
    <w:rPr>
      <w:b/>
      <w:caps/>
      <w:color w:val="7F7F7F" w:themeColor="text1" w:themeTint="80"/>
      <w:spacing w:val="20"/>
      <w:kern w:val="4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41D0F"/>
    <w:pPr>
      <w:spacing w:after="240"/>
      <w:outlineLvl w:val="1"/>
    </w:pPr>
    <w:rPr>
      <w:b/>
      <w:caps/>
      <w:position w:val="8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F41D0F"/>
    <w:pPr>
      <w:spacing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F41D0F"/>
    <w:pPr>
      <w:spacing w:after="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A6E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1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18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rsid w:val="00B55A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354B"/>
  </w:style>
  <w:style w:type="paragraph" w:styleId="Footer">
    <w:name w:val="footer"/>
    <w:basedOn w:val="Normal"/>
    <w:link w:val="FooterChar"/>
    <w:uiPriority w:val="99"/>
    <w:semiHidden/>
    <w:rsid w:val="00B55A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354B"/>
  </w:style>
  <w:style w:type="paragraph" w:styleId="Title">
    <w:name w:val="Title"/>
    <w:basedOn w:val="Normal"/>
    <w:next w:val="Normal"/>
    <w:link w:val="TitleChar"/>
    <w:uiPriority w:val="10"/>
    <w:qFormat/>
    <w:rsid w:val="00B06ADD"/>
    <w:pPr>
      <w:jc w:val="left"/>
    </w:pPr>
    <w:rPr>
      <w:rFonts w:asciiTheme="majorHAnsi" w:hAnsiTheme="majorHAnsi"/>
      <w:b/>
      <w:caps/>
      <w:color w:val="595959" w:themeColor="text1" w:themeTint="A6"/>
      <w:spacing w:val="60"/>
      <w:kern w:val="200"/>
      <w:position w:val="0"/>
      <w:sz w:val="60"/>
      <w:szCs w:val="70"/>
      <w14:numSpacing w14:val="proportional"/>
    </w:rPr>
  </w:style>
  <w:style w:type="character" w:customStyle="1" w:styleId="TitleChar">
    <w:name w:val="Title Char"/>
    <w:basedOn w:val="DefaultParagraphFont"/>
    <w:link w:val="Title"/>
    <w:uiPriority w:val="10"/>
    <w:rsid w:val="00B06ADD"/>
    <w:rPr>
      <w:rFonts w:asciiTheme="majorHAnsi" w:hAnsiTheme="majorHAnsi" w:cs="Open Sans"/>
      <w:b/>
      <w:caps/>
      <w:color w:val="595959" w:themeColor="text1" w:themeTint="A6"/>
      <w:spacing w:val="60"/>
      <w:kern w:val="200"/>
      <w:sz w:val="60"/>
      <w:szCs w:val="70"/>
      <w:lang w:val="en-US"/>
      <w14:numSpacing w14:val="proportion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54B"/>
    <w:pPr>
      <w:spacing w:after="160"/>
      <w:jc w:val="left"/>
    </w:pPr>
    <w:rPr>
      <w:caps/>
      <w:color w:val="3B3838" w:themeColor="background2" w:themeShade="40"/>
      <w:spacing w:val="80"/>
      <w:kern w:val="144"/>
      <w:position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54B"/>
    <w:rPr>
      <w:rFonts w:cs="Open Sans"/>
      <w:caps/>
      <w:color w:val="3B3838" w:themeColor="background2" w:themeShade="40"/>
      <w:spacing w:val="80"/>
      <w:kern w:val="144"/>
      <w:sz w:val="28"/>
      <w:szCs w:val="28"/>
      <w:lang w:val="en-GB"/>
    </w:rPr>
  </w:style>
  <w:style w:type="paragraph" w:customStyle="1" w:styleId="Graphicsanchor">
    <w:name w:val="Graphics anchor"/>
    <w:basedOn w:val="Normal"/>
    <w:qFormat/>
    <w:rsid w:val="00D1354B"/>
    <w:rPr>
      <w:vertAlign w:val="subscript"/>
    </w:rPr>
  </w:style>
  <w:style w:type="character" w:customStyle="1" w:styleId="Heading1Char">
    <w:name w:val="Heading 1 Char"/>
    <w:basedOn w:val="DefaultParagraphFont"/>
    <w:link w:val="Heading1"/>
    <w:uiPriority w:val="9"/>
    <w:rsid w:val="00F41D0F"/>
    <w:rPr>
      <w:rFonts w:cs="Open Sans"/>
      <w:b/>
      <w:caps/>
      <w:color w:val="7F7F7F" w:themeColor="text1" w:themeTint="80"/>
      <w:spacing w:val="20"/>
      <w:kern w:val="48"/>
      <w:position w:val="9"/>
      <w:sz w:val="32"/>
      <w:szCs w:val="32"/>
      <w:lang w:val="en-US"/>
    </w:rPr>
  </w:style>
  <w:style w:type="paragraph" w:customStyle="1" w:styleId="ContactInfo">
    <w:name w:val="Contact Info"/>
    <w:basedOn w:val="Normal"/>
    <w:qFormat/>
    <w:rsid w:val="00E823FC"/>
    <w:pPr>
      <w:spacing w:line="276" w:lineRule="auto"/>
      <w:contextualSpacing/>
      <w:jc w:val="right"/>
    </w:pPr>
    <w:rPr>
      <w:position w:val="0"/>
    </w:rPr>
  </w:style>
  <w:style w:type="character" w:customStyle="1" w:styleId="Heading2Char">
    <w:name w:val="Heading 2 Char"/>
    <w:basedOn w:val="DefaultParagraphFont"/>
    <w:link w:val="Heading2"/>
    <w:uiPriority w:val="9"/>
    <w:rsid w:val="00F41D0F"/>
    <w:rPr>
      <w:rFonts w:cs="Open Sans"/>
      <w:b/>
      <w:caps/>
      <w:color w:val="767171" w:themeColor="background2" w:themeShade="80"/>
      <w:position w:val="8"/>
      <w:sz w:val="32"/>
      <w:szCs w:val="32"/>
      <w:lang w:val="en-US"/>
    </w:rPr>
  </w:style>
  <w:style w:type="paragraph" w:styleId="Closing">
    <w:name w:val="Closing"/>
    <w:basedOn w:val="Normal"/>
    <w:link w:val="ClosingChar"/>
    <w:uiPriority w:val="99"/>
    <w:semiHidden/>
    <w:rsid w:val="00D1354B"/>
  </w:style>
  <w:style w:type="character" w:customStyle="1" w:styleId="ClosingChar">
    <w:name w:val="Closing Char"/>
    <w:basedOn w:val="DefaultParagraphFont"/>
    <w:link w:val="Closing"/>
    <w:uiPriority w:val="99"/>
    <w:semiHidden/>
    <w:rsid w:val="00821E07"/>
    <w:rPr>
      <w:rFonts w:cs="Open Sans"/>
      <w:color w:val="767171" w:themeColor="background2" w:themeShade="80"/>
      <w:position w:val="9"/>
      <w:sz w:val="24"/>
      <w:szCs w:val="24"/>
      <w:lang w:val="en-GB"/>
    </w:rPr>
  </w:style>
  <w:style w:type="paragraph" w:styleId="Date">
    <w:name w:val="Date"/>
    <w:basedOn w:val="Normal"/>
    <w:next w:val="Normal"/>
    <w:link w:val="DateChar"/>
    <w:uiPriority w:val="99"/>
    <w:rsid w:val="00EA1214"/>
  </w:style>
  <w:style w:type="character" w:customStyle="1" w:styleId="DateChar">
    <w:name w:val="Date Char"/>
    <w:basedOn w:val="DefaultParagraphFont"/>
    <w:link w:val="Date"/>
    <w:uiPriority w:val="99"/>
    <w:rsid w:val="00EA1214"/>
    <w:rPr>
      <w:rFonts w:cs="Open Sans"/>
      <w:color w:val="767171" w:themeColor="background2" w:themeShade="80"/>
      <w:position w:val="9"/>
      <w:sz w:val="24"/>
      <w:szCs w:val="24"/>
      <w:lang w:val="en-GB"/>
    </w:rPr>
  </w:style>
  <w:style w:type="paragraph" w:customStyle="1" w:styleId="Leftpanelinfo">
    <w:name w:val="Left panel info"/>
    <w:basedOn w:val="Normal"/>
    <w:qFormat/>
    <w:rsid w:val="00F41D0F"/>
    <w:pPr>
      <w:jc w:val="right"/>
    </w:pPr>
  </w:style>
  <w:style w:type="character" w:styleId="Emphasis">
    <w:name w:val="Emphasis"/>
    <w:basedOn w:val="DefaultParagraphFont"/>
    <w:uiPriority w:val="20"/>
    <w:qFormat/>
    <w:rsid w:val="00F41D0F"/>
    <w:rPr>
      <w:b/>
      <w:i w:val="0"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41D0F"/>
    <w:rPr>
      <w:rFonts w:cs="Open Sans"/>
      <w:b/>
      <w:color w:val="767171" w:themeColor="background2" w:themeShade="80"/>
      <w:position w:val="9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41D0F"/>
    <w:rPr>
      <w:rFonts w:cs="Open Sans"/>
      <w:color w:val="767171" w:themeColor="background2" w:themeShade="80"/>
      <w:position w:val="9"/>
      <w:sz w:val="24"/>
      <w:szCs w:val="24"/>
      <w:lang w:val="en-US"/>
    </w:rPr>
  </w:style>
  <w:style w:type="paragraph" w:styleId="ListBullet">
    <w:name w:val="List Bullet"/>
    <w:basedOn w:val="Normal"/>
    <w:uiPriority w:val="99"/>
    <w:rsid w:val="00F41D0F"/>
    <w:pPr>
      <w:numPr>
        <w:numId w:val="5"/>
      </w:numPr>
      <w:spacing w:before="80"/>
      <w:ind w:left="720"/>
      <w:contextualSpacing/>
    </w:pPr>
  </w:style>
  <w:style w:type="paragraph" w:styleId="List">
    <w:name w:val="List"/>
    <w:basedOn w:val="Normal"/>
    <w:uiPriority w:val="99"/>
    <w:rsid w:val="00F41D0F"/>
    <w:pPr>
      <w:spacing w:after="80" w:line="312" w:lineRule="auto"/>
      <w:ind w:left="360" w:hanging="36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2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hannonsickles595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hannonsickles595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n\AppData\Roaming\Microsoft\Templates\Simple%20professional%20resume%20with%20phot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5">
      <a:majorFont>
        <a:latin typeface="Century Schoolbook"/>
        <a:ea typeface=""/>
        <a:cs typeface=""/>
      </a:majorFont>
      <a:minorFont>
        <a:latin typeface="Canda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F623-0A8D-4E47-BF09-27C1CEAC54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558AF9-25B2-4F6B-A422-626FD6F36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DD8767-FDC7-4265-A80A-4A058DDFF65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4.xml><?xml version="1.0" encoding="utf-8"?>
<ds:datastoreItem xmlns:ds="http://schemas.openxmlformats.org/officeDocument/2006/customXml" ds:itemID="{D8BBEA3E-D06A-4931-8661-A1BB84A2237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professional resume with photo</Template>
  <TotalTime>61</TotalTime>
  <Pages>1</Pages>
  <Words>7</Words>
  <Characters>51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Sickles</dc:creator>
  <cp:keywords/>
  <dc:description/>
  <cp:lastModifiedBy>Shannon Sickles</cp:lastModifiedBy>
  <cp:revision>41</cp:revision>
  <dcterms:created xsi:type="dcterms:W3CDTF">2026-07-01T18:21:00Z</dcterms:created>
  <dcterms:modified xsi:type="dcterms:W3CDTF">2026-07-10T19:43:00Z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5357700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